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A3AAA" w14:textId="77777777" w:rsidR="00640350" w:rsidRDefault="009822C6" w:rsidP="00AC0005">
      <w:pPr>
        <w:pStyle w:val="Safeguarding"/>
      </w:pPr>
      <w:r>
        <w:rPr>
          <w:noProof/>
          <w:lang w:val="en-GB" w:eastAsia="en-GB" w:bidi="ar-SA"/>
        </w:rPr>
        <mc:AlternateContent>
          <mc:Choice Requires="wps">
            <w:drawing>
              <wp:anchor distT="0" distB="0" distL="114300" distR="114300" simplePos="0" relativeHeight="251657728" behindDoc="0" locked="0" layoutInCell="1" allowOverlap="1" wp14:anchorId="311A3D45" wp14:editId="311A3D46">
                <wp:simplePos x="0" y="0"/>
                <wp:positionH relativeFrom="column">
                  <wp:posOffset>170636</wp:posOffset>
                </wp:positionH>
                <wp:positionV relativeFrom="paragraph">
                  <wp:posOffset>-3459328</wp:posOffset>
                </wp:positionV>
                <wp:extent cx="6109335" cy="1745087"/>
                <wp:effectExtent l="0" t="0" r="5715" b="7620"/>
                <wp:wrapNone/>
                <wp:docPr id="1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1745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B6" w14:textId="77777777" w:rsidR="00D2382E" w:rsidRDefault="00D2382E" w:rsidP="0072438F">
                            <w:pPr>
                              <w:jc w:val="right"/>
                              <w:rPr>
                                <w:color w:val="B2A1C7"/>
                                <w:szCs w:val="26"/>
                              </w:rPr>
                            </w:pPr>
                          </w:p>
                          <w:p w14:paraId="311A3DB7" w14:textId="77777777" w:rsidR="00D2382E" w:rsidRDefault="00D2382E" w:rsidP="0072438F">
                            <w:pPr>
                              <w:jc w:val="right"/>
                              <w:rPr>
                                <w:color w:val="B2A1C7"/>
                                <w:szCs w:val="26"/>
                              </w:rPr>
                            </w:pPr>
                          </w:p>
                          <w:p w14:paraId="311A3DB8" w14:textId="77777777" w:rsidR="00D2382E" w:rsidRPr="009822C6" w:rsidRDefault="00D2382E" w:rsidP="009822C6">
                            <w:pPr>
                              <w:pStyle w:val="Heading2"/>
                              <w:spacing w:before="0"/>
                              <w:jc w:val="right"/>
                              <w:rPr>
                                <w:color w:val="auto"/>
                                <w:sz w:val="40"/>
                                <w:szCs w:val="40"/>
                              </w:rPr>
                            </w:pPr>
                            <w:r w:rsidRPr="009822C6">
                              <w:rPr>
                                <w:color w:val="auto"/>
                                <w:sz w:val="40"/>
                                <w:szCs w:val="40"/>
                              </w:rPr>
                              <w:t>Heath United Reformed Church, Halifax</w:t>
                            </w:r>
                          </w:p>
                          <w:p w14:paraId="311A3DB9" w14:textId="77777777" w:rsidR="00D2382E" w:rsidRPr="00B64986" w:rsidRDefault="00D2382E" w:rsidP="0072438F">
                            <w:pPr>
                              <w:jc w:val="right"/>
                              <w:rPr>
                                <w:szCs w:val="26"/>
                              </w:rPr>
                            </w:pPr>
                            <w:r w:rsidRPr="004D3D3B">
                              <w:rPr>
                                <w:sz w:val="32"/>
                                <w:szCs w:val="26"/>
                              </w:rPr>
                              <w:t xml:space="preserve">   </w:t>
                            </w:r>
                          </w:p>
                          <w:p w14:paraId="311A3DBA" w14:textId="77777777" w:rsidR="00D2382E" w:rsidRPr="00B64986" w:rsidRDefault="00D2382E" w:rsidP="0072438F">
                            <w:pPr>
                              <w:jc w:val="right"/>
                              <w:rPr>
                                <w:szCs w:val="26"/>
                              </w:rPr>
                            </w:pPr>
                            <w:r>
                              <w:rPr>
                                <w:sz w:val="32"/>
                                <w:szCs w:val="26"/>
                              </w:rPr>
                              <w:t xml:space="preserve"> Yorkshire </w:t>
                            </w:r>
                            <w:r>
                              <w:rPr>
                                <w:szCs w:val="26"/>
                              </w:rPr>
                              <w:t>Synod</w:t>
                            </w:r>
                          </w:p>
                          <w:p w14:paraId="311A3DBB" w14:textId="77777777" w:rsidR="00D2382E" w:rsidRPr="00B64986" w:rsidRDefault="00D2382E" w:rsidP="0072438F">
                            <w:pPr>
                              <w:jc w:val="right"/>
                              <w:rPr>
                                <w:szCs w:val="26"/>
                              </w:rPr>
                            </w:pPr>
                          </w:p>
                          <w:p w14:paraId="311A3DBC" w14:textId="77777777" w:rsidR="00D2382E" w:rsidRDefault="00D23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A3D45" id="_x0000_t202" coordsize="21600,21600" o:spt="202" path="m,l,21600r21600,l21600,xe">
                <v:stroke joinstyle="miter"/>
                <v:path gradientshapeok="t" o:connecttype="rect"/>
              </v:shapetype>
              <v:shape id="Text Box 4" o:spid="_x0000_s1026" type="#_x0000_t202" style="position:absolute;margin-left:13.45pt;margin-top:-272.4pt;width:481.05pt;height:1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" stroked="f">
                <v:textbox>
                  <w:txbxContent>
                    <w:p w14:paraId="311A3DB6" w14:textId="77777777" w:rsidR="00D2382E" w:rsidRDefault="00D2382E" w:rsidP="0072438F">
                      <w:pPr>
                        <w:jc w:val="right"/>
                        <w:rPr>
                          <w:color w:val="B2A1C7"/>
                          <w:szCs w:val="26"/>
                        </w:rPr>
                      </w:pPr>
                    </w:p>
                    <w:p w14:paraId="311A3DB7" w14:textId="77777777" w:rsidR="00D2382E" w:rsidRDefault="00D2382E" w:rsidP="0072438F">
                      <w:pPr>
                        <w:jc w:val="right"/>
                        <w:rPr>
                          <w:color w:val="B2A1C7"/>
                          <w:szCs w:val="26"/>
                        </w:rPr>
                      </w:pPr>
                    </w:p>
                    <w:p w14:paraId="311A3DB8" w14:textId="77777777" w:rsidR="00D2382E" w:rsidRPr="009822C6" w:rsidRDefault="00D2382E" w:rsidP="009822C6">
                      <w:pPr>
                        <w:pStyle w:val="Heading2"/>
                        <w:spacing w:before="0"/>
                        <w:jc w:val="right"/>
                        <w:rPr>
                          <w:color w:val="auto"/>
                          <w:sz w:val="40"/>
                          <w:szCs w:val="40"/>
                        </w:rPr>
                      </w:pPr>
                      <w:r w:rsidRPr="009822C6">
                        <w:rPr>
                          <w:color w:val="auto"/>
                          <w:sz w:val="40"/>
                          <w:szCs w:val="40"/>
                        </w:rPr>
                        <w:t>Heath United Reformed Church, Halifax</w:t>
                      </w:r>
                    </w:p>
                    <w:p w14:paraId="311A3DB9" w14:textId="77777777" w:rsidR="00D2382E" w:rsidRPr="00B64986" w:rsidRDefault="00D2382E" w:rsidP="0072438F">
                      <w:pPr>
                        <w:jc w:val="right"/>
                        <w:rPr>
                          <w:szCs w:val="26"/>
                        </w:rPr>
                      </w:pPr>
                      <w:r w:rsidRPr="004D3D3B">
                        <w:rPr>
                          <w:sz w:val="32"/>
                          <w:szCs w:val="26"/>
                        </w:rPr>
                        <w:t xml:space="preserve">   </w:t>
                      </w:r>
                    </w:p>
                    <w:p w14:paraId="311A3DBA" w14:textId="77777777" w:rsidR="00D2382E" w:rsidRPr="00B64986" w:rsidRDefault="00D2382E" w:rsidP="0072438F">
                      <w:pPr>
                        <w:jc w:val="right"/>
                        <w:rPr>
                          <w:szCs w:val="26"/>
                        </w:rPr>
                      </w:pPr>
                      <w:r>
                        <w:rPr>
                          <w:sz w:val="32"/>
                          <w:szCs w:val="26"/>
                        </w:rPr>
                        <w:t xml:space="preserve"> Yorkshire </w:t>
                      </w:r>
                      <w:r>
                        <w:rPr>
                          <w:szCs w:val="26"/>
                        </w:rPr>
                        <w:t>Synod</w:t>
                      </w:r>
                    </w:p>
                    <w:p w14:paraId="311A3DBB" w14:textId="77777777" w:rsidR="00D2382E" w:rsidRPr="00B64986" w:rsidRDefault="00D2382E" w:rsidP="0072438F">
                      <w:pPr>
                        <w:jc w:val="right"/>
                        <w:rPr>
                          <w:szCs w:val="26"/>
                        </w:rPr>
                      </w:pPr>
                    </w:p>
                    <w:p w14:paraId="311A3DBC" w14:textId="77777777" w:rsidR="00D2382E" w:rsidRDefault="00D2382E"/>
                  </w:txbxContent>
                </v:textbox>
              </v:shape>
            </w:pict>
          </mc:Fallback>
        </mc:AlternateContent>
      </w:r>
      <w:r w:rsidR="00F53471">
        <w:rPr>
          <w:noProof/>
          <w:lang w:val="en-GB" w:eastAsia="en-GB" w:bidi="ar-SA"/>
        </w:rPr>
        <mc:AlternateContent>
          <mc:Choice Requires="wps">
            <w:drawing>
              <wp:anchor distT="0" distB="0" distL="114300" distR="114300" simplePos="0" relativeHeight="251656704" behindDoc="0" locked="0" layoutInCell="0" allowOverlap="1" wp14:anchorId="311A3D47" wp14:editId="311A3D48">
                <wp:simplePos x="0" y="0"/>
                <wp:positionH relativeFrom="margin">
                  <wp:posOffset>-219075</wp:posOffset>
                </wp:positionH>
                <wp:positionV relativeFrom="margin">
                  <wp:posOffset>200025</wp:posOffset>
                </wp:positionV>
                <wp:extent cx="6829425" cy="9498965"/>
                <wp:effectExtent l="0" t="0" r="0" b="6985"/>
                <wp:wrapSquare wrapText="bothSides"/>
                <wp:docPr id="1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498965"/>
                        </a:xfrm>
                        <a:prstGeom prst="roundRect">
                          <a:avLst>
                            <a:gd name="adj" fmla="val 10394"/>
                          </a:avLst>
                        </a:prstGeom>
                        <a:gradFill rotWithShape="1">
                          <a:gsLst>
                            <a:gs pos="0">
                              <a:srgbClr val="A0E0C2"/>
                            </a:gs>
                            <a:gs pos="100000">
                              <a:srgbClr val="A0E0C2">
                                <a:alpha val="0"/>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BD" w14:textId="77777777" w:rsidR="00D2382E" w:rsidRPr="00640350" w:rsidRDefault="00D2382E" w:rsidP="00640350">
                            <w:pPr>
                              <w:pStyle w:val="Appendix"/>
                            </w:pPr>
                            <w:r>
                              <w:rPr>
                                <w:noProof/>
                                <w:lang w:val="en-GB" w:eastAsia="en-GB" w:bidi="ar-SA"/>
                              </w:rPr>
                              <w:drawing>
                                <wp:inline distT="0" distB="0" distL="0" distR="0" wp14:anchorId="311A3DD7" wp14:editId="311A3DD8">
                                  <wp:extent cx="330835" cy="299720"/>
                                  <wp:effectExtent l="19050" t="0" r="0" b="0"/>
                                  <wp:docPr id="125" name="Picture 125"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t xml:space="preserve"> Appendix A</w:t>
                            </w:r>
                          </w:p>
                          <w:p w14:paraId="311A3DBE" w14:textId="77777777" w:rsidR="00D2382E" w:rsidRDefault="00D2382E" w:rsidP="00640350">
                            <w:pPr>
                              <w:pStyle w:val="AppTitle"/>
                            </w:pPr>
                            <w:r>
                              <w:t>The United Reformed Church</w:t>
                            </w:r>
                          </w:p>
                          <w:p w14:paraId="311A3DBF" w14:textId="77777777" w:rsidR="00D2382E" w:rsidRDefault="00D2382E" w:rsidP="00640350">
                            <w:pPr>
                              <w:pStyle w:val="AppTitle"/>
                            </w:pPr>
                          </w:p>
                          <w:p w14:paraId="311A3DC0" w14:textId="77777777" w:rsidR="00D2382E" w:rsidRPr="00640350" w:rsidRDefault="00D2382E" w:rsidP="00640350">
                            <w:pPr>
                              <w:pStyle w:val="AppTitle"/>
                            </w:pPr>
                          </w:p>
                          <w:p w14:paraId="311A3DC1" w14:textId="77777777" w:rsidR="00D2382E" w:rsidRPr="00B64986" w:rsidRDefault="00D2382E" w:rsidP="005F2CE5">
                            <w:pPr>
                              <w:rPr>
                                <w:szCs w:val="26"/>
                              </w:rPr>
                            </w:pPr>
                          </w:p>
                          <w:p w14:paraId="311A3DC2" w14:textId="77777777" w:rsidR="00D2382E" w:rsidRPr="00640350" w:rsidRDefault="00D2382E" w:rsidP="005F2CE5"/>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47" id="AutoShape 2" o:spid="_x0000_s1027" style="position:absolute;margin-left:-17.25pt;margin-top:15.75pt;width:537.75pt;height:747.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" o:allowincell="f" fillcolor="#a0e0c2" stroked="f" strokecolor="#4f81bd">
                <v:fill color2="#a0e0c2" o:opacity2="0" rotate="t" angle="90" focus="100%" type="gradient"/>
                <v:shadow type="perspective" color="#bfbfbf" opacity=".5" origin="-.5,-.5" offset="51pt,-10pt" matrix=".75,,,.75"/>
                <v:textbox inset="18pt,15pt,18pt,.75pt">
                  <w:txbxContent>
                    <w:p w14:paraId="311A3DBD" w14:textId="77777777" w:rsidR="00D2382E" w:rsidRPr="00640350" w:rsidRDefault="00D2382E" w:rsidP="00640350">
                      <w:pPr>
                        <w:pStyle w:val="Appendix"/>
                      </w:pPr>
                      <w:r>
                        <w:rPr>
                          <w:noProof/>
                          <w:lang w:val="en-GB" w:eastAsia="en-GB" w:bidi="ar-SA"/>
                        </w:rPr>
                        <w:drawing>
                          <wp:inline distT="0" distB="0" distL="0" distR="0" wp14:anchorId="311A3DD7" wp14:editId="311A3DD8">
                            <wp:extent cx="330835" cy="299720"/>
                            <wp:effectExtent l="19050" t="0" r="0" b="0"/>
                            <wp:docPr id="125" name="Picture 125"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t xml:space="preserve"> Appendix A</w:t>
                      </w:r>
                    </w:p>
                    <w:p w14:paraId="311A3DBE" w14:textId="77777777" w:rsidR="00D2382E" w:rsidRDefault="00D2382E" w:rsidP="00640350">
                      <w:pPr>
                        <w:pStyle w:val="AppTitle"/>
                      </w:pPr>
                      <w:r>
                        <w:t>The United Reformed Church</w:t>
                      </w:r>
                    </w:p>
                    <w:p w14:paraId="311A3DBF" w14:textId="77777777" w:rsidR="00D2382E" w:rsidRDefault="00D2382E" w:rsidP="00640350">
                      <w:pPr>
                        <w:pStyle w:val="AppTitle"/>
                      </w:pPr>
                    </w:p>
                    <w:p w14:paraId="311A3DC0" w14:textId="77777777" w:rsidR="00D2382E" w:rsidRPr="00640350" w:rsidRDefault="00D2382E" w:rsidP="00640350">
                      <w:pPr>
                        <w:pStyle w:val="AppTitle"/>
                      </w:pPr>
                    </w:p>
                    <w:p w14:paraId="311A3DC1" w14:textId="77777777" w:rsidR="00D2382E" w:rsidRPr="00B64986" w:rsidRDefault="00D2382E" w:rsidP="005F2CE5">
                      <w:pPr>
                        <w:rPr>
                          <w:szCs w:val="26"/>
                        </w:rPr>
                      </w:pPr>
                    </w:p>
                    <w:p w14:paraId="311A3DC2" w14:textId="77777777" w:rsidR="00D2382E" w:rsidRPr="00640350" w:rsidRDefault="00D2382E" w:rsidP="005F2CE5"/>
                  </w:txbxContent>
                </v:textbox>
                <w10:wrap type="square" anchorx="margin" anchory="margin"/>
              </v:roundrect>
            </w:pict>
          </mc:Fallback>
        </mc:AlternateContent>
      </w:r>
      <w:r w:rsidR="00F53471">
        <w:rPr>
          <w:noProof/>
          <w:sz w:val="32"/>
          <w:szCs w:val="26"/>
          <w:lang w:val="en-GB" w:eastAsia="en-GB" w:bidi="ar-SA"/>
        </w:rPr>
        <mc:AlternateContent>
          <mc:Choice Requires="wps">
            <w:drawing>
              <wp:anchor distT="0" distB="0" distL="114300" distR="114300" simplePos="0" relativeHeight="251703808" behindDoc="0" locked="0" layoutInCell="1" allowOverlap="1" wp14:anchorId="311A3D49" wp14:editId="311A3D4A">
                <wp:simplePos x="0" y="0"/>
                <wp:positionH relativeFrom="column">
                  <wp:posOffset>556895</wp:posOffset>
                </wp:positionH>
                <wp:positionV relativeFrom="paragraph">
                  <wp:posOffset>-1353185</wp:posOffset>
                </wp:positionV>
                <wp:extent cx="5164455" cy="0"/>
                <wp:effectExtent l="13970" t="8890" r="12700" b="10160"/>
                <wp:wrapNone/>
                <wp:docPr id="1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85C98" id="_x0000_t32" coordsize="21600,21600" o:spt="32" o:oned="t" path="m,l21600,21600e" filled="f">
                <v:path arrowok="t" fillok="f" o:connecttype="none"/>
                <o:lock v:ext="edit" shapetype="t"/>
              </v:shapetype>
              <v:shape id="AutoShape 56" o:spid="_x0000_s1026" type="#_x0000_t32" style="position:absolute;margin-left:43.85pt;margin-top:-106.55pt;width:406.6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" strokecolor="#b2a1c7 [1943]">
                <v:stroke dashstyle="1 1"/>
              </v:shape>
            </w:pict>
          </mc:Fallback>
        </mc:AlternateContent>
      </w:r>
      <w:r w:rsidR="00F53471">
        <w:rPr>
          <w:noProof/>
          <w:sz w:val="32"/>
          <w:szCs w:val="26"/>
          <w:lang w:val="en-GB" w:eastAsia="en-GB" w:bidi="ar-SA"/>
        </w:rPr>
        <mc:AlternateContent>
          <mc:Choice Requires="wps">
            <w:drawing>
              <wp:anchor distT="0" distB="0" distL="114300" distR="114300" simplePos="0" relativeHeight="251702784" behindDoc="0" locked="0" layoutInCell="1" allowOverlap="1" wp14:anchorId="311A3D4B" wp14:editId="311A3D4C">
                <wp:simplePos x="0" y="0"/>
                <wp:positionH relativeFrom="column">
                  <wp:posOffset>556895</wp:posOffset>
                </wp:positionH>
                <wp:positionV relativeFrom="paragraph">
                  <wp:posOffset>-1983740</wp:posOffset>
                </wp:positionV>
                <wp:extent cx="5164455" cy="0"/>
                <wp:effectExtent l="13970" t="6985" r="12700" b="12065"/>
                <wp:wrapNone/>
                <wp:docPr id="1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B2A11" id="AutoShape 55" o:spid="_x0000_s1026" type="#_x0000_t32" style="position:absolute;margin-left:43.85pt;margin-top:-156.2pt;width:406.6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" strokecolor="#b2a1c7 [1943]">
                <v:stroke dashstyle="1 1"/>
              </v:shape>
            </w:pict>
          </mc:Fallback>
        </mc:AlternateContent>
      </w:r>
      <w:r w:rsidR="00F53471">
        <w:rPr>
          <w:noProof/>
          <w:lang w:val="en-GB" w:eastAsia="en-GB" w:bidi="ar-SA"/>
        </w:rPr>
        <mc:AlternateContent>
          <mc:Choice Requires="wps">
            <w:drawing>
              <wp:anchor distT="0" distB="0" distL="114300" distR="114300" simplePos="0" relativeHeight="251660800" behindDoc="0" locked="0" layoutInCell="1" allowOverlap="1" wp14:anchorId="311A3D4D" wp14:editId="311A3D4E">
                <wp:simplePos x="0" y="0"/>
                <wp:positionH relativeFrom="column">
                  <wp:posOffset>719455</wp:posOffset>
                </wp:positionH>
                <wp:positionV relativeFrom="paragraph">
                  <wp:posOffset>-7783195</wp:posOffset>
                </wp:positionV>
                <wp:extent cx="5561965" cy="3949065"/>
                <wp:effectExtent l="0" t="0" r="0" b="0"/>
                <wp:wrapNone/>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94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3DC3" w14:textId="77777777" w:rsidR="00D2382E" w:rsidRDefault="00D2382E" w:rsidP="002657BC">
                            <w:pPr>
                              <w:pStyle w:val="Heading2"/>
                              <w:jc w:val="right"/>
                              <w:rPr>
                                <w:i/>
                              </w:rPr>
                            </w:pPr>
                          </w:p>
                          <w:p w14:paraId="311A3DC4" w14:textId="77777777" w:rsidR="00D2382E" w:rsidRDefault="00D2382E" w:rsidP="002657BC">
                            <w:pPr>
                              <w:pStyle w:val="Heading2"/>
                              <w:jc w:val="right"/>
                              <w:rPr>
                                <w:i/>
                              </w:rPr>
                            </w:pPr>
                          </w:p>
                          <w:p w14:paraId="311A3DC5" w14:textId="77777777" w:rsidR="00D2382E" w:rsidRDefault="00D2382E" w:rsidP="002657BC">
                            <w:pPr>
                              <w:pStyle w:val="Heading2"/>
                              <w:jc w:val="right"/>
                            </w:pPr>
                          </w:p>
                          <w:p w14:paraId="311A3DC6" w14:textId="77777777" w:rsidR="00D2382E" w:rsidRPr="002657BC" w:rsidRDefault="00D2382E" w:rsidP="002657BC"/>
                          <w:p w14:paraId="311A3DC7" w14:textId="77777777" w:rsidR="00D2382E" w:rsidRDefault="00D2382E" w:rsidP="002657BC">
                            <w:pPr>
                              <w:pStyle w:val="Heading2"/>
                              <w:spacing w:before="0"/>
                              <w:jc w:val="right"/>
                              <w:rPr>
                                <w:sz w:val="72"/>
                              </w:rPr>
                            </w:pPr>
                          </w:p>
                          <w:p w14:paraId="311A3DC8" w14:textId="77777777" w:rsidR="00D2382E" w:rsidRPr="005F2CE5" w:rsidRDefault="00D2382E" w:rsidP="002657BC">
                            <w:pPr>
                              <w:pStyle w:val="Heading2"/>
                              <w:spacing w:before="0"/>
                              <w:jc w:val="right"/>
                              <w:rPr>
                                <w:sz w:val="72"/>
                              </w:rPr>
                            </w:pPr>
                            <w:r w:rsidRPr="005F2CE5">
                              <w:rPr>
                                <w:sz w:val="72"/>
                              </w:rPr>
                              <w:t>Safeguarding Policy</w:t>
                            </w:r>
                          </w:p>
                          <w:p w14:paraId="311A3DC9" w14:textId="77777777" w:rsidR="00D2382E" w:rsidRDefault="00D2382E" w:rsidP="002657B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3D4D" id="Text Box 7" o:spid="_x0000_s1028" type="#_x0000_t202" style="position:absolute;margin-left:56.65pt;margin-top:-612.85pt;width:437.95pt;height:31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" filled="f" stroked="f">
                <v:textbox>
                  <w:txbxContent>
                    <w:p w14:paraId="311A3DC3" w14:textId="77777777" w:rsidR="00D2382E" w:rsidRDefault="00D2382E" w:rsidP="002657BC">
                      <w:pPr>
                        <w:pStyle w:val="Heading2"/>
                        <w:jc w:val="right"/>
                        <w:rPr>
                          <w:i/>
                        </w:rPr>
                      </w:pPr>
                    </w:p>
                    <w:p w14:paraId="311A3DC4" w14:textId="77777777" w:rsidR="00D2382E" w:rsidRDefault="00D2382E" w:rsidP="002657BC">
                      <w:pPr>
                        <w:pStyle w:val="Heading2"/>
                        <w:jc w:val="right"/>
                        <w:rPr>
                          <w:i/>
                        </w:rPr>
                      </w:pPr>
                    </w:p>
                    <w:p w14:paraId="311A3DC5" w14:textId="77777777" w:rsidR="00D2382E" w:rsidRDefault="00D2382E" w:rsidP="002657BC">
                      <w:pPr>
                        <w:pStyle w:val="Heading2"/>
                        <w:jc w:val="right"/>
                      </w:pPr>
                    </w:p>
                    <w:p w14:paraId="311A3DC6" w14:textId="77777777" w:rsidR="00D2382E" w:rsidRPr="002657BC" w:rsidRDefault="00D2382E" w:rsidP="002657BC"/>
                    <w:p w14:paraId="311A3DC7" w14:textId="77777777" w:rsidR="00D2382E" w:rsidRDefault="00D2382E" w:rsidP="002657BC">
                      <w:pPr>
                        <w:pStyle w:val="Heading2"/>
                        <w:spacing w:before="0"/>
                        <w:jc w:val="right"/>
                        <w:rPr>
                          <w:sz w:val="72"/>
                        </w:rPr>
                      </w:pPr>
                    </w:p>
                    <w:p w14:paraId="311A3DC8" w14:textId="77777777" w:rsidR="00D2382E" w:rsidRPr="005F2CE5" w:rsidRDefault="00D2382E" w:rsidP="002657BC">
                      <w:pPr>
                        <w:pStyle w:val="Heading2"/>
                        <w:spacing w:before="0"/>
                        <w:jc w:val="right"/>
                        <w:rPr>
                          <w:sz w:val="72"/>
                        </w:rPr>
                      </w:pPr>
                      <w:r w:rsidRPr="005F2CE5">
                        <w:rPr>
                          <w:sz w:val="72"/>
                        </w:rPr>
                        <w:t>Safeguarding Policy</w:t>
                      </w:r>
                    </w:p>
                    <w:p w14:paraId="311A3DC9" w14:textId="77777777" w:rsidR="00D2382E" w:rsidRDefault="00D2382E" w:rsidP="002657BC">
                      <w:pPr>
                        <w:spacing w:after="0"/>
                      </w:pPr>
                    </w:p>
                  </w:txbxContent>
                </v:textbox>
              </v:shape>
            </w:pict>
          </mc:Fallback>
        </mc:AlternateContent>
      </w:r>
      <w:r w:rsidR="00F53471">
        <w:rPr>
          <w:noProof/>
          <w:lang w:val="en-GB" w:eastAsia="en-GB" w:bidi="ar-SA"/>
        </w:rPr>
        <mc:AlternateContent>
          <mc:Choice Requires="wps">
            <w:drawing>
              <wp:anchor distT="0" distB="0" distL="114300" distR="114300" simplePos="0" relativeHeight="251659776" behindDoc="0" locked="0" layoutInCell="1" allowOverlap="1" wp14:anchorId="311A3D4F" wp14:editId="311A3D50">
                <wp:simplePos x="0" y="0"/>
                <wp:positionH relativeFrom="column">
                  <wp:posOffset>-307340</wp:posOffset>
                </wp:positionH>
                <wp:positionV relativeFrom="paragraph">
                  <wp:posOffset>-7907020</wp:posOffset>
                </wp:positionV>
                <wp:extent cx="4222115" cy="3582670"/>
                <wp:effectExtent l="0" t="0" r="0" b="0"/>
                <wp:wrapNone/>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358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3DCA" w14:textId="77777777" w:rsidR="00D2382E" w:rsidRDefault="00D2382E" w:rsidP="002657BC">
                            <w:pPr>
                              <w:ind w:left="720"/>
                            </w:pPr>
                            <w:r>
                              <w:rPr>
                                <w:noProof/>
                                <w:lang w:val="en-GB" w:eastAsia="en-GB" w:bidi="ar-SA"/>
                              </w:rPr>
                              <w:drawing>
                                <wp:inline distT="0" distB="0" distL="0" distR="0" wp14:anchorId="311A3DD9" wp14:editId="311A3DDA">
                                  <wp:extent cx="3562985" cy="3357880"/>
                                  <wp:effectExtent l="19050" t="0" r="0" b="0"/>
                                  <wp:docPr id="140" name="Picture 140" descr="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9"/>
                                          <a:srcRect/>
                                          <a:stretch>
                                            <a:fillRect/>
                                          </a:stretch>
                                        </pic:blipFill>
                                        <pic:spPr bwMode="auto">
                                          <a:xfrm>
                                            <a:off x="0" y="0"/>
                                            <a:ext cx="3562985" cy="33578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1A3D4F" id="Text Box 6" o:spid="_x0000_s1029" type="#_x0000_t202" style="position:absolute;margin-left:-24.2pt;margin-top:-622.6pt;width:332.45pt;height:282.1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" filled="f" stroked="f">
                <v:textbox style="mso-fit-shape-to-text:t">
                  <w:txbxContent>
                    <w:p w14:paraId="311A3DCA" w14:textId="77777777" w:rsidR="00D2382E" w:rsidRDefault="00D2382E" w:rsidP="002657BC">
                      <w:pPr>
                        <w:ind w:left="720"/>
                      </w:pPr>
                      <w:r>
                        <w:rPr>
                          <w:noProof/>
                          <w:lang w:val="en-GB" w:eastAsia="en-GB" w:bidi="ar-SA"/>
                        </w:rPr>
                        <w:drawing>
                          <wp:inline distT="0" distB="0" distL="0" distR="0" wp14:anchorId="311A3DD9" wp14:editId="311A3DDA">
                            <wp:extent cx="3562985" cy="3357880"/>
                            <wp:effectExtent l="19050" t="0" r="0" b="0"/>
                            <wp:docPr id="140" name="Picture 140" descr="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9"/>
                                    <a:srcRect/>
                                    <a:stretch>
                                      <a:fillRect/>
                                    </a:stretch>
                                  </pic:blipFill>
                                  <pic:spPr bwMode="auto">
                                    <a:xfrm>
                                      <a:off x="0" y="0"/>
                                      <a:ext cx="3562985" cy="3357880"/>
                                    </a:xfrm>
                                    <a:prstGeom prst="rect">
                                      <a:avLst/>
                                    </a:prstGeom>
                                    <a:noFill/>
                                    <a:ln w="9525">
                                      <a:noFill/>
                                      <a:miter lim="800000"/>
                                      <a:headEnd/>
                                      <a:tailEnd/>
                                    </a:ln>
                                  </pic:spPr>
                                </pic:pic>
                              </a:graphicData>
                            </a:graphic>
                          </wp:inline>
                        </w:drawing>
                      </w:r>
                    </w:p>
                  </w:txbxContent>
                </v:textbox>
              </v:shape>
            </w:pict>
          </mc:Fallback>
        </mc:AlternateContent>
      </w:r>
      <w:r w:rsidR="00F53471">
        <w:rPr>
          <w:noProof/>
          <w:lang w:val="en-GB" w:eastAsia="en-GB" w:bidi="ar-SA"/>
        </w:rPr>
        <mc:AlternateContent>
          <mc:Choice Requires="wps">
            <w:drawing>
              <wp:anchor distT="0" distB="0" distL="114300" distR="114300" simplePos="0" relativeHeight="251658752" behindDoc="0" locked="0" layoutInCell="1" allowOverlap="1" wp14:anchorId="311A3D51" wp14:editId="311A3D52">
                <wp:simplePos x="0" y="0"/>
                <wp:positionH relativeFrom="column">
                  <wp:posOffset>84455</wp:posOffset>
                </wp:positionH>
                <wp:positionV relativeFrom="paragraph">
                  <wp:posOffset>-7951470</wp:posOffset>
                </wp:positionV>
                <wp:extent cx="6235065" cy="3949065"/>
                <wp:effectExtent l="0" t="1905" r="0" b="1905"/>
                <wp:wrapNone/>
                <wp:docPr id="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394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CB" w14:textId="77777777" w:rsidR="00D2382E" w:rsidRDefault="00D2382E" w:rsidP="005F2CE5">
                            <w:pPr>
                              <w:pStyle w:val="Heading2"/>
                              <w:jc w:val="right"/>
                              <w:rPr>
                                <w:i/>
                              </w:rPr>
                            </w:pPr>
                          </w:p>
                          <w:p w14:paraId="311A3DCC" w14:textId="77777777" w:rsidR="00D2382E" w:rsidRDefault="00D2382E" w:rsidP="005F2CE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3D51" id="Text Box 5" o:spid="_x0000_s1030" type="#_x0000_t202" style="position:absolute;margin-left:6.65pt;margin-top:-626.1pt;width:490.95pt;height:3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" stroked="f">
                <v:textbox>
                  <w:txbxContent>
                    <w:p w14:paraId="311A3DCB" w14:textId="77777777" w:rsidR="00D2382E" w:rsidRDefault="00D2382E" w:rsidP="005F2CE5">
                      <w:pPr>
                        <w:pStyle w:val="Heading2"/>
                        <w:jc w:val="right"/>
                        <w:rPr>
                          <w:i/>
                        </w:rPr>
                      </w:pPr>
                    </w:p>
                    <w:p w14:paraId="311A3DCC" w14:textId="77777777" w:rsidR="00D2382E" w:rsidRDefault="00D2382E" w:rsidP="005F2CE5">
                      <w:pPr>
                        <w:spacing w:after="0"/>
                      </w:pPr>
                    </w:p>
                  </w:txbxContent>
                </v:textbox>
              </v:shape>
            </w:pict>
          </mc:Fallback>
        </mc:AlternateContent>
      </w:r>
    </w:p>
    <w:p w14:paraId="311A3AAB" w14:textId="77777777" w:rsidR="00B64986" w:rsidRPr="00B64986" w:rsidRDefault="00B64986" w:rsidP="00B64986">
      <w:pPr>
        <w:rPr>
          <w:szCs w:val="26"/>
        </w:rPr>
      </w:pPr>
    </w:p>
    <w:p w14:paraId="311A3AAC" w14:textId="77777777" w:rsidR="00B64986" w:rsidRPr="00B64986" w:rsidRDefault="00B64986" w:rsidP="00B64986">
      <w:pPr>
        <w:rPr>
          <w:szCs w:val="26"/>
        </w:rPr>
      </w:pPr>
    </w:p>
    <w:p w14:paraId="311A3AAD" w14:textId="77777777" w:rsidR="005F2CE5" w:rsidRDefault="005F2CE5" w:rsidP="00B64986">
      <w:pPr>
        <w:rPr>
          <w:szCs w:val="26"/>
        </w:rPr>
      </w:pPr>
    </w:p>
    <w:p w14:paraId="311A3AAE" w14:textId="77777777" w:rsidR="005F2CE5" w:rsidRDefault="005F2CE5" w:rsidP="00B64986">
      <w:pPr>
        <w:rPr>
          <w:szCs w:val="26"/>
        </w:rPr>
      </w:pPr>
    </w:p>
    <w:p w14:paraId="311A3AAF" w14:textId="77777777" w:rsidR="00B64986" w:rsidRDefault="00B64986" w:rsidP="00B64986">
      <w:pPr>
        <w:rPr>
          <w:szCs w:val="26"/>
        </w:rPr>
      </w:pPr>
    </w:p>
    <w:p w14:paraId="311A3AB0" w14:textId="77777777" w:rsidR="005F2CE5" w:rsidRDefault="005F2CE5" w:rsidP="00B64986">
      <w:pPr>
        <w:rPr>
          <w:szCs w:val="26"/>
        </w:rPr>
      </w:pPr>
    </w:p>
    <w:p w14:paraId="311A3AB1" w14:textId="77777777" w:rsidR="007C2858" w:rsidRDefault="007C2858" w:rsidP="00B64986">
      <w:pPr>
        <w:rPr>
          <w:szCs w:val="26"/>
        </w:rPr>
      </w:pPr>
    </w:p>
    <w:p w14:paraId="311A3AB2" w14:textId="77777777" w:rsidR="007C2858" w:rsidRDefault="007C2858" w:rsidP="00B64986">
      <w:pPr>
        <w:rPr>
          <w:szCs w:val="26"/>
        </w:rPr>
      </w:pPr>
    </w:p>
    <w:p w14:paraId="311A3AB3" w14:textId="77777777" w:rsidR="007C2858" w:rsidRDefault="007C2858" w:rsidP="00B64986">
      <w:pPr>
        <w:rPr>
          <w:szCs w:val="26"/>
        </w:rPr>
      </w:pPr>
    </w:p>
    <w:p w14:paraId="311A3AB4" w14:textId="77777777" w:rsidR="005F2CE5" w:rsidRDefault="005F2CE5" w:rsidP="00B64986">
      <w:pPr>
        <w:rPr>
          <w:szCs w:val="26"/>
        </w:rPr>
      </w:pPr>
    </w:p>
    <w:p w14:paraId="311A3AB5" w14:textId="77777777" w:rsidR="005F2CE5" w:rsidRPr="00B64986" w:rsidRDefault="005F2CE5" w:rsidP="00B64986">
      <w:pPr>
        <w:rPr>
          <w:szCs w:val="26"/>
        </w:rPr>
      </w:pPr>
    </w:p>
    <w:p w14:paraId="311A3AB6" w14:textId="77777777" w:rsidR="00B64986" w:rsidRPr="00B64986" w:rsidRDefault="00B64986" w:rsidP="005F2CE5">
      <w:pPr>
        <w:spacing w:after="0"/>
        <w:rPr>
          <w:szCs w:val="26"/>
        </w:rPr>
      </w:pPr>
      <w:r w:rsidRPr="00B64986">
        <w:rPr>
          <w:szCs w:val="26"/>
        </w:rPr>
        <w:t>Sample Safeguarding Policy – July 2015</w:t>
      </w:r>
    </w:p>
    <w:p w14:paraId="311A3AB7" w14:textId="77777777" w:rsidR="00B64986" w:rsidRPr="00B64986" w:rsidRDefault="00B64986" w:rsidP="005F2CE5">
      <w:pPr>
        <w:spacing w:after="0"/>
        <w:rPr>
          <w:szCs w:val="26"/>
        </w:rPr>
      </w:pPr>
      <w:r w:rsidRPr="00B64986">
        <w:rPr>
          <w:szCs w:val="26"/>
        </w:rPr>
        <w:t>© The United Reformed Church</w:t>
      </w:r>
    </w:p>
    <w:p w14:paraId="311A3AB8" w14:textId="77777777" w:rsidR="00B64986" w:rsidRPr="00B64986" w:rsidRDefault="00B64986" w:rsidP="005F2CE5">
      <w:pPr>
        <w:spacing w:after="0"/>
        <w:rPr>
          <w:szCs w:val="26"/>
        </w:rPr>
      </w:pPr>
      <w:r w:rsidRPr="00B64986">
        <w:rPr>
          <w:szCs w:val="26"/>
        </w:rPr>
        <w:t>Published by the United Reformed Church</w:t>
      </w:r>
    </w:p>
    <w:p w14:paraId="311A3AB9" w14:textId="77777777" w:rsidR="00B64986" w:rsidRPr="00B64986" w:rsidRDefault="00B64986" w:rsidP="005F2CE5">
      <w:pPr>
        <w:spacing w:after="0"/>
        <w:rPr>
          <w:szCs w:val="26"/>
        </w:rPr>
      </w:pPr>
      <w:r w:rsidRPr="00B64986">
        <w:rPr>
          <w:szCs w:val="26"/>
        </w:rPr>
        <w:t>All rights reserved</w:t>
      </w:r>
    </w:p>
    <w:p w14:paraId="311A3ABA" w14:textId="77777777" w:rsidR="00B64986" w:rsidRPr="00B64986" w:rsidRDefault="00B64986" w:rsidP="005F2CE5">
      <w:pPr>
        <w:spacing w:after="0"/>
        <w:rPr>
          <w:szCs w:val="26"/>
        </w:rPr>
      </w:pPr>
    </w:p>
    <w:p w14:paraId="311A3ABB" w14:textId="77777777" w:rsidR="00B64986" w:rsidRPr="00B64986" w:rsidRDefault="00B64986" w:rsidP="005F2CE5">
      <w:pPr>
        <w:spacing w:after="0"/>
        <w:rPr>
          <w:szCs w:val="26"/>
        </w:rPr>
      </w:pPr>
      <w:r w:rsidRPr="00B64986">
        <w:rPr>
          <w:szCs w:val="26"/>
        </w:rPr>
        <w:t>Designed by Church House graphics office</w:t>
      </w:r>
    </w:p>
    <w:p w14:paraId="311A3ABC" w14:textId="77777777" w:rsidR="00B64986" w:rsidRPr="00B64986" w:rsidRDefault="00B64986" w:rsidP="005F2CE5">
      <w:pPr>
        <w:spacing w:after="0"/>
        <w:rPr>
          <w:szCs w:val="26"/>
        </w:rPr>
      </w:pPr>
      <w:r w:rsidRPr="00B64986">
        <w:rPr>
          <w:szCs w:val="26"/>
        </w:rPr>
        <w:t>Printed in Church House, The United Reformed Church</w:t>
      </w:r>
    </w:p>
    <w:p w14:paraId="311A3ABD" w14:textId="77777777" w:rsidR="00B64986" w:rsidRDefault="00B64986" w:rsidP="005F2CE5">
      <w:pPr>
        <w:spacing w:after="0"/>
        <w:rPr>
          <w:szCs w:val="26"/>
        </w:rPr>
      </w:pPr>
      <w:r w:rsidRPr="00B64986">
        <w:rPr>
          <w:szCs w:val="26"/>
        </w:rPr>
        <w:t xml:space="preserve">86 Tavistock Place, London WC1H 9RT </w:t>
      </w:r>
    </w:p>
    <w:p w14:paraId="311A3ABE" w14:textId="77777777" w:rsidR="005F2CE5" w:rsidRDefault="005F2CE5" w:rsidP="005F2CE5">
      <w:pPr>
        <w:spacing w:after="0"/>
        <w:rPr>
          <w:szCs w:val="26"/>
        </w:rPr>
      </w:pPr>
    </w:p>
    <w:p w14:paraId="311A3ABF" w14:textId="77777777" w:rsidR="005F2CE5" w:rsidRDefault="005F2CE5" w:rsidP="00B64986">
      <w:pPr>
        <w:rPr>
          <w:szCs w:val="26"/>
        </w:rPr>
      </w:pPr>
    </w:p>
    <w:p w14:paraId="311A3AC0" w14:textId="77777777" w:rsidR="005F2CE5" w:rsidRDefault="00136E69" w:rsidP="00853D5F">
      <w:pPr>
        <w:spacing w:after="0"/>
      </w:pPr>
      <w:r>
        <w:rPr>
          <w:noProof/>
          <w:lang w:val="en-GB" w:eastAsia="en-GB" w:bidi="ar-SA"/>
        </w:rPr>
        <w:drawing>
          <wp:inline distT="0" distB="0" distL="0" distR="0" wp14:anchorId="311A3D53" wp14:editId="311A3D54">
            <wp:extent cx="1261110" cy="1182370"/>
            <wp:effectExtent l="0" t="0" r="0" b="0"/>
            <wp:docPr id="3" name="Picture 3" descr="URC-Logo-Medium-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C-Logo-Medium-2014"/>
                    <pic:cNvPicPr>
                      <a:picLocks noChangeAspect="1" noChangeArrowheads="1"/>
                    </pic:cNvPicPr>
                  </pic:nvPicPr>
                  <pic:blipFill>
                    <a:blip r:embed="rId10" cstate="print"/>
                    <a:srcRect/>
                    <a:stretch>
                      <a:fillRect/>
                    </a:stretch>
                  </pic:blipFill>
                  <pic:spPr bwMode="auto">
                    <a:xfrm>
                      <a:off x="0" y="0"/>
                      <a:ext cx="1261110" cy="1182370"/>
                    </a:xfrm>
                    <a:prstGeom prst="rect">
                      <a:avLst/>
                    </a:prstGeom>
                    <a:noFill/>
                    <a:ln w="9525">
                      <a:noFill/>
                      <a:miter lim="800000"/>
                      <a:headEnd/>
                      <a:tailEnd/>
                    </a:ln>
                  </pic:spPr>
                </pic:pic>
              </a:graphicData>
            </a:graphic>
          </wp:inline>
        </w:drawing>
      </w:r>
      <w:r w:rsidR="005F2CE5">
        <w:br w:type="page"/>
      </w:r>
    </w:p>
    <w:p w14:paraId="311A3AC1" w14:textId="77777777" w:rsidR="00B64986" w:rsidRDefault="00F53471" w:rsidP="00D70018">
      <w:pPr>
        <w:spacing w:after="0"/>
      </w:pPr>
      <w:r>
        <w:rPr>
          <w:noProof/>
          <w:lang w:val="en-GB" w:eastAsia="en-GB" w:bidi="ar-SA"/>
        </w:rPr>
        <w:lastRenderedPageBreak/>
        <mc:AlternateContent>
          <mc:Choice Requires="wps">
            <w:drawing>
              <wp:anchor distT="0" distB="0" distL="114300" distR="114300" simplePos="0" relativeHeight="251681280" behindDoc="0" locked="0" layoutInCell="0" allowOverlap="1" wp14:anchorId="311A3D55" wp14:editId="311A3D56">
                <wp:simplePos x="0" y="0"/>
                <wp:positionH relativeFrom="margin">
                  <wp:posOffset>-233045</wp:posOffset>
                </wp:positionH>
                <wp:positionV relativeFrom="margin">
                  <wp:posOffset>201295</wp:posOffset>
                </wp:positionV>
                <wp:extent cx="6826885" cy="858520"/>
                <wp:effectExtent l="5080" t="1270" r="6985" b="6985"/>
                <wp:wrapSquare wrapText="bothSides"/>
                <wp:docPr id="1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8585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CD" w14:textId="77777777" w:rsidR="00D2382E" w:rsidRPr="00D70018" w:rsidRDefault="00D2382E" w:rsidP="00D70018">
                            <w:pPr>
                              <w:pStyle w:val="Heading2"/>
                              <w:rPr>
                                <w:color w:val="FFFFFF" w:themeColor="background1"/>
                              </w:rPr>
                            </w:pPr>
                            <w:r w:rsidRPr="00D70018">
                              <w:rPr>
                                <w:color w:val="FFFFFF" w:themeColor="background1"/>
                              </w:rPr>
                              <w:t>Introduction</w:t>
                            </w:r>
                          </w:p>
                          <w:p w14:paraId="311A3DCE" w14:textId="77777777" w:rsidR="00D2382E" w:rsidRPr="005407C2" w:rsidRDefault="00D2382E" w:rsidP="00D70018">
                            <w:pPr>
                              <w:pStyle w:val="Title"/>
                              <w:rPr>
                                <w:color w:val="FFFFFF"/>
                              </w:rPr>
                            </w:pP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55" id="AutoShape 29" o:spid="_x0000_s1031" style="position:absolute;margin-left:-18.35pt;margin-top:15.85pt;width:537.55pt;height:67.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CD" w14:textId="77777777" w:rsidR="00D2382E" w:rsidRPr="00D70018" w:rsidRDefault="00D2382E" w:rsidP="00D70018">
                      <w:pPr>
                        <w:pStyle w:val="Heading2"/>
                        <w:rPr>
                          <w:color w:val="FFFFFF" w:themeColor="background1"/>
                        </w:rPr>
                      </w:pPr>
                      <w:r w:rsidRPr="00D70018">
                        <w:rPr>
                          <w:color w:val="FFFFFF" w:themeColor="background1"/>
                        </w:rPr>
                        <w:t>Introduction</w:t>
                      </w:r>
                    </w:p>
                    <w:p w14:paraId="311A3DCE" w14:textId="77777777" w:rsidR="00D2382E" w:rsidRPr="005407C2" w:rsidRDefault="00D2382E" w:rsidP="00D70018">
                      <w:pPr>
                        <w:pStyle w:val="Title"/>
                        <w:rPr>
                          <w:color w:val="FFFFFF"/>
                        </w:rPr>
                      </w:pPr>
                    </w:p>
                  </w:txbxContent>
                </v:textbox>
                <w10:wrap type="square" anchorx="margin" anchory="margin"/>
              </v:roundrect>
            </w:pict>
          </mc:Fallback>
        </mc:AlternateContent>
      </w:r>
    </w:p>
    <w:p w14:paraId="311A3AC2" w14:textId="77777777" w:rsidR="00D70018" w:rsidRPr="00D70018" w:rsidRDefault="00D70018" w:rsidP="00D70018">
      <w:pPr>
        <w:tabs>
          <w:tab w:val="left" w:pos="2309"/>
        </w:tabs>
        <w:spacing w:after="0"/>
        <w:rPr>
          <w:sz w:val="10"/>
        </w:rPr>
      </w:pPr>
      <w:r>
        <w:tab/>
      </w:r>
    </w:p>
    <w:p w14:paraId="311A3AC3" w14:textId="77777777" w:rsidR="007C2858" w:rsidRPr="00D70018" w:rsidRDefault="00B64986" w:rsidP="00853D5F">
      <w:pPr>
        <w:rPr>
          <w:sz w:val="32"/>
          <w:szCs w:val="26"/>
        </w:rPr>
      </w:pPr>
      <w:r w:rsidRPr="007C2858">
        <w:rPr>
          <w:sz w:val="32"/>
          <w:szCs w:val="26"/>
        </w:rPr>
        <w:t xml:space="preserve">Safeguarding is taken seriously by </w:t>
      </w:r>
      <w:r w:rsidR="009822C6">
        <w:rPr>
          <w:sz w:val="32"/>
          <w:szCs w:val="26"/>
        </w:rPr>
        <w:t>Heath United Reformed Church</w:t>
      </w:r>
    </w:p>
    <w:p w14:paraId="311A3AC4" w14:textId="77777777" w:rsidR="00B64986" w:rsidRPr="00B64986" w:rsidRDefault="00B64986" w:rsidP="00D70018">
      <w:pPr>
        <w:spacing w:before="240"/>
        <w:rPr>
          <w:szCs w:val="26"/>
        </w:rPr>
      </w:pPr>
      <w:r w:rsidRPr="00B64986">
        <w:rPr>
          <w:szCs w:val="26"/>
        </w:rPr>
        <w:t xml:space="preserve">We acknowledge children’s and adults’ right to protection from abuse regardless of gender, ethnicity, disability, sexuality or beliefs. We consider that the welfare of children is paramount. We will follow legislation, statutory guidance and recognised good practice in order to protect vulnerable people in our church. </w:t>
      </w:r>
    </w:p>
    <w:p w14:paraId="311A3AC5" w14:textId="77777777" w:rsidR="00B64986" w:rsidRPr="00B64986" w:rsidRDefault="00B64986" w:rsidP="00853D5F">
      <w:pPr>
        <w:rPr>
          <w:szCs w:val="26"/>
        </w:rPr>
      </w:pPr>
      <w:r w:rsidRPr="00B64986">
        <w:rPr>
          <w:szCs w:val="26"/>
        </w:rPr>
        <w:t xml:space="preserve">We will seek to establish a caring environment in which there is an informed vigilance about the dangers of abuse. </w:t>
      </w:r>
    </w:p>
    <w:p w14:paraId="311A3AC6" w14:textId="77777777" w:rsidR="00B64986" w:rsidRPr="00B64986" w:rsidRDefault="00B64986" w:rsidP="00853D5F">
      <w:pPr>
        <w:rPr>
          <w:szCs w:val="26"/>
        </w:rPr>
      </w:pPr>
      <w:r w:rsidRPr="00B64986">
        <w:rPr>
          <w:szCs w:val="26"/>
        </w:rPr>
        <w:t>We will implement, maintain and regularly review the procedures outlined in this policy, which are designed to prevent and to be alert to such abuse.</w:t>
      </w:r>
    </w:p>
    <w:p w14:paraId="311A3AC7" w14:textId="77777777" w:rsidR="00B64986" w:rsidRPr="007C2858" w:rsidRDefault="00B64986" w:rsidP="00853D5F">
      <w:pPr>
        <w:rPr>
          <w:spacing w:val="-2"/>
          <w:szCs w:val="26"/>
        </w:rPr>
      </w:pPr>
      <w:r w:rsidRPr="007C2858">
        <w:rPr>
          <w:spacing w:val="-2"/>
          <w:szCs w:val="26"/>
        </w:rPr>
        <w:t>We will appoint a Safeguarding Coordinator and Deputy Safeguarding Coordinator, who will have specific responsibilities for safeguarding, although we recognise that safeguarding is a whole church responsibility. The Safeguarding Coordinator is the person to whom all concerns or allegations should be addressed. In the absence of the Safeguarding Coordinator, the Deputy Safeguarding Coordinator should be contacted. Their contact details can be found in Key Contacts, P7</w:t>
      </w:r>
      <w:r w:rsidR="0005483A">
        <w:rPr>
          <w:spacing w:val="-2"/>
          <w:szCs w:val="26"/>
        </w:rPr>
        <w:t>.</w:t>
      </w:r>
    </w:p>
    <w:p w14:paraId="311A3AC8" w14:textId="77777777" w:rsidR="00B64986" w:rsidRPr="00B64986" w:rsidRDefault="00B64986" w:rsidP="00853D5F">
      <w:pPr>
        <w:rPr>
          <w:szCs w:val="26"/>
        </w:rPr>
      </w:pPr>
      <w:r w:rsidRPr="00B64986">
        <w:rPr>
          <w:szCs w:val="26"/>
        </w:rPr>
        <w:t>We will organise activities in such a way as to promote a safe environment and minimise the risk of harm to children and adults.</w:t>
      </w:r>
    </w:p>
    <w:p w14:paraId="311A3AC9" w14:textId="77777777" w:rsidR="00B64986" w:rsidRPr="00B64986" w:rsidRDefault="00B64986" w:rsidP="00853D5F">
      <w:pPr>
        <w:rPr>
          <w:szCs w:val="26"/>
        </w:rPr>
      </w:pPr>
      <w:r w:rsidRPr="00B64986">
        <w:rPr>
          <w:szCs w:val="26"/>
        </w:rPr>
        <w:t xml:space="preserve">We will follow a safer recruitment process for the selection and appointment of people to work with children or adults at risk, whether voluntary or paid, lay or ordained.  </w:t>
      </w:r>
    </w:p>
    <w:p w14:paraId="311A3ACA" w14:textId="77777777" w:rsidR="00B64986" w:rsidRPr="00B64986" w:rsidRDefault="00B64986" w:rsidP="00853D5F">
      <w:pPr>
        <w:rPr>
          <w:szCs w:val="26"/>
        </w:rPr>
      </w:pPr>
      <w:r w:rsidRPr="00B64986">
        <w:rPr>
          <w:szCs w:val="26"/>
        </w:rPr>
        <w:t>We are committed to providing support, supervision, resources and training to those who work with children and adults.</w:t>
      </w:r>
    </w:p>
    <w:p w14:paraId="311A3ACB" w14:textId="77777777" w:rsidR="00B64986" w:rsidRPr="00B64986" w:rsidRDefault="00B64986" w:rsidP="00853D5F">
      <w:pPr>
        <w:rPr>
          <w:szCs w:val="26"/>
        </w:rPr>
      </w:pPr>
      <w:r w:rsidRPr="00B64986">
        <w:rPr>
          <w:szCs w:val="26"/>
        </w:rPr>
        <w:t>We will use rigorous and careful supervision to protect people from the risks associated with known offenders within the congregation, including implementing contracts with known offenders and those who have been assessed as posing a risk.</w:t>
      </w:r>
    </w:p>
    <w:p w14:paraId="311A3ACC" w14:textId="77777777" w:rsidR="00B64986" w:rsidRPr="00B64986" w:rsidRDefault="00B64986" w:rsidP="00853D5F">
      <w:pPr>
        <w:spacing w:after="0"/>
        <w:rPr>
          <w:szCs w:val="26"/>
        </w:rPr>
      </w:pPr>
      <w:r w:rsidRPr="00B64986">
        <w:rPr>
          <w:szCs w:val="26"/>
        </w:rPr>
        <w:t xml:space="preserve">We believe that domestic abuse in all its forms is unacceptable and inconsistent with a Christian way of living and recognised that it can affect both adults and children. </w:t>
      </w:r>
    </w:p>
    <w:p w14:paraId="311A3ACD" w14:textId="77777777" w:rsidR="00B64986" w:rsidRPr="00B64986" w:rsidRDefault="00B64986" w:rsidP="00853D5F">
      <w:pPr>
        <w:spacing w:after="0"/>
        <w:rPr>
          <w:szCs w:val="26"/>
        </w:rPr>
      </w:pPr>
    </w:p>
    <w:p w14:paraId="311A3ACE" w14:textId="77777777" w:rsidR="00B64986" w:rsidRPr="00B64986" w:rsidRDefault="00B64986" w:rsidP="00853D5F">
      <w:pPr>
        <w:spacing w:after="0"/>
        <w:rPr>
          <w:szCs w:val="26"/>
        </w:rPr>
      </w:pPr>
      <w:r w:rsidRPr="00B64986">
        <w:rPr>
          <w:szCs w:val="26"/>
        </w:rPr>
        <w:t>All concerns and allegations of abuse will be responded to appropriately, including referring to the statutory authorities if necessary.</w:t>
      </w:r>
    </w:p>
    <w:p w14:paraId="311A3ACF" w14:textId="77777777" w:rsidR="00B64986" w:rsidRPr="00B64986" w:rsidRDefault="00B64986" w:rsidP="00853D5F">
      <w:pPr>
        <w:spacing w:after="0"/>
        <w:rPr>
          <w:szCs w:val="26"/>
        </w:rPr>
      </w:pPr>
    </w:p>
    <w:p w14:paraId="311A3AD0" w14:textId="77777777" w:rsidR="00B64986" w:rsidRPr="00B64986" w:rsidRDefault="00B64986" w:rsidP="00853D5F">
      <w:pPr>
        <w:spacing w:after="0"/>
        <w:rPr>
          <w:szCs w:val="26"/>
        </w:rPr>
      </w:pPr>
      <w:r w:rsidRPr="00B64986">
        <w:rPr>
          <w:szCs w:val="26"/>
        </w:rPr>
        <w:t>We will co-operate with the statutory authorities in any investigation, will follow multi-agency decisions and will maintain confidentiality of any investigations to those directly involved.</w:t>
      </w:r>
    </w:p>
    <w:p w14:paraId="311A3AD1" w14:textId="77777777" w:rsidR="00B64986" w:rsidRPr="00B64986" w:rsidRDefault="00B64986" w:rsidP="00853D5F">
      <w:pPr>
        <w:spacing w:after="0"/>
        <w:rPr>
          <w:szCs w:val="26"/>
        </w:rPr>
      </w:pPr>
    </w:p>
    <w:p w14:paraId="311A3AD2" w14:textId="77777777" w:rsidR="00B64986" w:rsidRPr="00B64986" w:rsidRDefault="00B64986" w:rsidP="00853D5F">
      <w:pPr>
        <w:spacing w:after="0"/>
        <w:rPr>
          <w:szCs w:val="26"/>
        </w:rPr>
      </w:pPr>
      <w:r w:rsidRPr="00B64986">
        <w:rPr>
          <w:szCs w:val="26"/>
        </w:rPr>
        <w:t>We will refer concerns about staff – volunteers and paid, lay and ordained – that meet the relevant criteria to the Local Authority Designated Officer.</w:t>
      </w:r>
    </w:p>
    <w:p w14:paraId="311A3AD3" w14:textId="77777777" w:rsidR="00B64986" w:rsidRPr="00B64986" w:rsidRDefault="00B64986" w:rsidP="00853D5F">
      <w:pPr>
        <w:spacing w:after="0"/>
        <w:rPr>
          <w:szCs w:val="26"/>
        </w:rPr>
      </w:pPr>
    </w:p>
    <w:p w14:paraId="311A3AD4" w14:textId="77777777" w:rsidR="00B64986" w:rsidRPr="00B64986" w:rsidRDefault="00B64986" w:rsidP="00853D5F">
      <w:pPr>
        <w:spacing w:after="0"/>
        <w:rPr>
          <w:szCs w:val="26"/>
        </w:rPr>
      </w:pPr>
      <w:r w:rsidRPr="00B64986">
        <w:rPr>
          <w:szCs w:val="26"/>
        </w:rPr>
        <w:t xml:space="preserve">Our </w:t>
      </w:r>
      <w:r w:rsidRPr="00853D5F">
        <w:rPr>
          <w:i/>
          <w:szCs w:val="26"/>
        </w:rPr>
        <w:t xml:space="preserve">Safeguarding Policy Statement </w:t>
      </w:r>
      <w:r w:rsidRPr="00B64986">
        <w:rPr>
          <w:szCs w:val="26"/>
        </w:rPr>
        <w:t>is attached as Appendix A1.</w:t>
      </w:r>
    </w:p>
    <w:p w14:paraId="311A3AD5" w14:textId="77777777" w:rsidR="007C2858" w:rsidRDefault="007C2858" w:rsidP="00853D5F">
      <w:pPr>
        <w:pStyle w:val="Heading1"/>
      </w:pPr>
    </w:p>
    <w:p w14:paraId="311A3AD6" w14:textId="77777777" w:rsidR="00B64986" w:rsidRPr="00B64986" w:rsidRDefault="00B64986" w:rsidP="00853D5F">
      <w:pPr>
        <w:pStyle w:val="Heading1"/>
      </w:pPr>
      <w:r w:rsidRPr="00B64986">
        <w:t>Aim and purpose of this policy</w:t>
      </w:r>
    </w:p>
    <w:p w14:paraId="311A3AD7" w14:textId="77777777" w:rsidR="00B64986" w:rsidRPr="00B64986" w:rsidRDefault="00B64986" w:rsidP="00853D5F">
      <w:pPr>
        <w:spacing w:after="0"/>
        <w:rPr>
          <w:szCs w:val="26"/>
        </w:rPr>
      </w:pPr>
      <w:r w:rsidRPr="00B64986">
        <w:rPr>
          <w:szCs w:val="26"/>
        </w:rPr>
        <w:t xml:space="preserve">The aim of this policy is to provide 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p>
    <w:p w14:paraId="311A3AD8" w14:textId="77777777" w:rsidR="00B64986" w:rsidRPr="00B64986" w:rsidRDefault="00B64986" w:rsidP="00853D5F">
      <w:pPr>
        <w:pStyle w:val="Heading1"/>
      </w:pPr>
      <w:r w:rsidRPr="00B64986">
        <w:t xml:space="preserve">Who this policy applies to </w:t>
      </w:r>
    </w:p>
    <w:p w14:paraId="311A3AD9" w14:textId="77777777" w:rsidR="00B64986" w:rsidRPr="00B64986" w:rsidRDefault="00B64986" w:rsidP="00853D5F">
      <w:pPr>
        <w:spacing w:after="0"/>
        <w:rPr>
          <w:szCs w:val="26"/>
        </w:rPr>
      </w:pPr>
      <w:r w:rsidRPr="00B64986">
        <w:rPr>
          <w:szCs w:val="26"/>
        </w:rPr>
        <w:t>This policy is approved and endorsed by the Elders and applies to:</w:t>
      </w:r>
    </w:p>
    <w:p w14:paraId="311A3ADA" w14:textId="77777777" w:rsidR="00B64986" w:rsidRPr="007C2858" w:rsidRDefault="00B64986" w:rsidP="007C2858">
      <w:pPr>
        <w:pStyle w:val="hNGING"/>
        <w:numPr>
          <w:ilvl w:val="0"/>
          <w:numId w:val="3"/>
        </w:numPr>
        <w:ind w:hanging="720"/>
        <w:rPr>
          <w:szCs w:val="24"/>
        </w:rPr>
      </w:pPr>
      <w:r w:rsidRPr="007C2858">
        <w:rPr>
          <w:szCs w:val="24"/>
        </w:rPr>
        <w:t>all those who attend our church</w:t>
      </w:r>
    </w:p>
    <w:p w14:paraId="311A3ADB" w14:textId="77777777" w:rsidR="00B64986" w:rsidRPr="007C2858" w:rsidRDefault="00B64986" w:rsidP="007C2858">
      <w:pPr>
        <w:pStyle w:val="hNGING"/>
        <w:numPr>
          <w:ilvl w:val="0"/>
          <w:numId w:val="3"/>
        </w:numPr>
        <w:ind w:hanging="720"/>
        <w:rPr>
          <w:szCs w:val="24"/>
        </w:rPr>
      </w:pPr>
      <w:r w:rsidRPr="007C2858">
        <w:rPr>
          <w:szCs w:val="24"/>
        </w:rPr>
        <w:t>our trustees and staff (both paid and voluntary)</w:t>
      </w:r>
    </w:p>
    <w:p w14:paraId="311A3ADC" w14:textId="77777777" w:rsidR="00B64986" w:rsidRPr="00B64986" w:rsidRDefault="00B64986" w:rsidP="007C2858">
      <w:pPr>
        <w:pStyle w:val="hNGING"/>
        <w:numPr>
          <w:ilvl w:val="0"/>
          <w:numId w:val="3"/>
        </w:numPr>
        <w:ind w:hanging="720"/>
      </w:pPr>
      <w:r w:rsidRPr="007C2858">
        <w:rPr>
          <w:szCs w:val="24"/>
        </w:rPr>
        <w:t xml:space="preserve">organisations who </w:t>
      </w:r>
      <w:r w:rsidRPr="007C2858">
        <w:rPr>
          <w:rStyle w:val="bulletsgreenChar"/>
        </w:rPr>
        <w:t>hire o</w:t>
      </w:r>
      <w:r w:rsidRPr="007C2858">
        <w:rPr>
          <w:szCs w:val="24"/>
        </w:rPr>
        <w:t>ur building with agreement to operate under the church safeguarding policy</w:t>
      </w:r>
    </w:p>
    <w:p w14:paraId="311A3ADD" w14:textId="77777777" w:rsidR="00B64986" w:rsidRPr="00B64986" w:rsidRDefault="00B64986" w:rsidP="00853D5F">
      <w:pPr>
        <w:spacing w:after="0"/>
        <w:rPr>
          <w:szCs w:val="26"/>
        </w:rPr>
      </w:pPr>
    </w:p>
    <w:p w14:paraId="311A3ADE" w14:textId="77777777" w:rsidR="00B64986" w:rsidRPr="00B64986" w:rsidRDefault="00B64986" w:rsidP="00853D5F">
      <w:pPr>
        <w:rPr>
          <w:szCs w:val="26"/>
        </w:rPr>
      </w:pPr>
      <w:r w:rsidRPr="00B64986">
        <w:rPr>
          <w:szCs w:val="26"/>
        </w:rPr>
        <w:t>The policy and procedures should be interpreted in the light of the most recent URC good practice guidance. Children and parents/carers will be informed of this policy and our procedures.</w:t>
      </w:r>
    </w:p>
    <w:p w14:paraId="311A3ADF" w14:textId="77777777" w:rsidR="00B64986" w:rsidRPr="00B64986" w:rsidRDefault="00B64986" w:rsidP="00853D5F">
      <w:pPr>
        <w:spacing w:after="0"/>
        <w:rPr>
          <w:szCs w:val="26"/>
        </w:rPr>
      </w:pPr>
      <w:r w:rsidRPr="00B64986">
        <w:rPr>
          <w:szCs w:val="26"/>
        </w:rPr>
        <w:t>The term ‘children’ refers to those under the age of 18 years.</w:t>
      </w:r>
    </w:p>
    <w:p w14:paraId="311A3AE0" w14:textId="77777777" w:rsidR="00B64986" w:rsidRPr="00B64986" w:rsidRDefault="00B64986" w:rsidP="00853D5F">
      <w:pPr>
        <w:pStyle w:val="Heading1"/>
      </w:pPr>
      <w:r w:rsidRPr="00B64986">
        <w:t>Duty of care and confidentiality</w:t>
      </w:r>
    </w:p>
    <w:p w14:paraId="311A3AE1" w14:textId="77777777" w:rsidR="00B64986" w:rsidRPr="00B64986" w:rsidRDefault="00B64986" w:rsidP="00853D5F">
      <w:pPr>
        <w:spacing w:after="0"/>
        <w:rPr>
          <w:szCs w:val="26"/>
        </w:rPr>
      </w:pPr>
      <w:r w:rsidRPr="00B64986">
        <w:rPr>
          <w:szCs w:val="26"/>
        </w:rPr>
        <w:t xml:space="preserve">We have a duty of care to all beneficiaries of the church, whether adults or children. We will maintain confidentiality at all times, except in circumstances where to do so would place the individual or another individual at risk of harm. </w:t>
      </w:r>
    </w:p>
    <w:p w14:paraId="311A3AE2" w14:textId="77777777" w:rsidR="00B64986" w:rsidRPr="00B64986" w:rsidRDefault="00B64986" w:rsidP="00853D5F">
      <w:pPr>
        <w:pStyle w:val="Heading1"/>
      </w:pPr>
      <w:r w:rsidRPr="00B64986">
        <w:t>Preventing abuse</w:t>
      </w:r>
    </w:p>
    <w:p w14:paraId="311A3AE3" w14:textId="77777777" w:rsidR="00B64986" w:rsidRPr="00B64986" w:rsidRDefault="00B64986" w:rsidP="00853D5F">
      <w:pPr>
        <w:rPr>
          <w:szCs w:val="26"/>
        </w:rPr>
      </w:pPr>
      <w:r w:rsidRPr="00B64986">
        <w:rPr>
          <w:szCs w:val="26"/>
        </w:rPr>
        <w:t xml:space="preserve">The church will appoint Safeguarding and Deputy Safeguarding Coordinator(s) for safeguarding children and adults. A job description is attached as Appendix A2. </w:t>
      </w:r>
    </w:p>
    <w:p w14:paraId="311A3AE4" w14:textId="77777777" w:rsidR="00B64986" w:rsidRPr="00B64986" w:rsidRDefault="00B64986" w:rsidP="00853D5F">
      <w:pPr>
        <w:rPr>
          <w:szCs w:val="26"/>
        </w:rPr>
      </w:pPr>
      <w:r w:rsidRPr="00B64986">
        <w:rPr>
          <w:szCs w:val="26"/>
        </w:rPr>
        <w:t>Activities will be organised in accordance with URC good practice guidelines so as to promote a safe environment and healthy relationships, whilst minimising opportunities for harm, misunderstanding or false accusation. For each event, risk assessments will be carried out, appropriate consent forms will be used (for children’s activities), appropriate records will be kept and adequate insurance will be in place.</w:t>
      </w:r>
    </w:p>
    <w:p w14:paraId="311A3AE5" w14:textId="77777777" w:rsidR="00B64986" w:rsidRPr="00B64986" w:rsidRDefault="00B64986" w:rsidP="00853D5F">
      <w:pPr>
        <w:rPr>
          <w:szCs w:val="26"/>
        </w:rPr>
      </w:pPr>
      <w:r w:rsidRPr="00B64986">
        <w:rPr>
          <w:szCs w:val="26"/>
        </w:rPr>
        <w:t xml:space="preserve">We are committed to safer recruitment and selection of all paid staff and volunteers and will ensure that these procedures are followed, which include: </w:t>
      </w:r>
    </w:p>
    <w:p w14:paraId="311A3AE6" w14:textId="77777777" w:rsidR="00B64986" w:rsidRPr="00B64986" w:rsidRDefault="00B64986" w:rsidP="007C2858">
      <w:pPr>
        <w:pStyle w:val="bulletsgreen"/>
      </w:pPr>
      <w:r w:rsidRPr="00B64986">
        <w:t>asking applicants to complete an application form</w:t>
      </w:r>
    </w:p>
    <w:p w14:paraId="311A3AE7" w14:textId="77777777" w:rsidR="00B64986" w:rsidRPr="00B64986" w:rsidRDefault="00B64986" w:rsidP="007C2858">
      <w:pPr>
        <w:pStyle w:val="bulletsgreen"/>
      </w:pPr>
      <w:r w:rsidRPr="00B64986">
        <w:t xml:space="preserve">providing workers with job descriptions and person specifications </w:t>
      </w:r>
    </w:p>
    <w:p w14:paraId="311A3AE8" w14:textId="77777777" w:rsidR="00B64986" w:rsidRPr="00B64986" w:rsidRDefault="00B64986" w:rsidP="007C2858">
      <w:pPr>
        <w:pStyle w:val="bulletsgreen"/>
      </w:pPr>
      <w:r w:rsidRPr="00B64986">
        <w:t>completion of self declaration forms</w:t>
      </w:r>
    </w:p>
    <w:p w14:paraId="311A3AE9" w14:textId="77777777" w:rsidR="00B64986" w:rsidRPr="00B64986" w:rsidRDefault="00B64986" w:rsidP="007C2858">
      <w:pPr>
        <w:pStyle w:val="bulletsgreen"/>
      </w:pPr>
      <w:r w:rsidRPr="00B64986">
        <w:t>obtaining Disclosure and Barring Service (DBS) / Protecting Vulnerable Groups scheme (PVG) checks wherever legally entitled to do so</w:t>
      </w:r>
    </w:p>
    <w:p w14:paraId="311A3AEA" w14:textId="77777777" w:rsidR="00B64986" w:rsidRPr="00B64986" w:rsidRDefault="00B64986" w:rsidP="007C2858">
      <w:pPr>
        <w:pStyle w:val="bulletsgreen"/>
      </w:pPr>
      <w:r w:rsidRPr="00B64986">
        <w:t xml:space="preserve">taking up two references (not from family members) </w:t>
      </w:r>
    </w:p>
    <w:p w14:paraId="311A3AEB" w14:textId="77777777" w:rsidR="00B64986" w:rsidRPr="00B64986" w:rsidRDefault="00B64986" w:rsidP="007C2858">
      <w:pPr>
        <w:pStyle w:val="bulletsgreen"/>
      </w:pPr>
      <w:r w:rsidRPr="00B64986">
        <w:t>interviewing candidates</w:t>
      </w:r>
    </w:p>
    <w:p w14:paraId="311A3AEC" w14:textId="77777777" w:rsidR="00B64986" w:rsidRPr="00B64986" w:rsidRDefault="00B64986" w:rsidP="00853D5F">
      <w:pPr>
        <w:spacing w:after="0"/>
        <w:rPr>
          <w:szCs w:val="26"/>
        </w:rPr>
      </w:pPr>
    </w:p>
    <w:p w14:paraId="311A3AED" w14:textId="77777777" w:rsidR="00B64986" w:rsidRPr="00B64986" w:rsidRDefault="00B64986" w:rsidP="00853D5F">
      <w:pPr>
        <w:spacing w:after="0"/>
        <w:rPr>
          <w:szCs w:val="26"/>
        </w:rPr>
      </w:pPr>
      <w:r w:rsidRPr="00B64986">
        <w:rPr>
          <w:szCs w:val="26"/>
        </w:rPr>
        <w:t>Safeguarding training will be provided and volunteers and paid staff will be given support and supervision in their role.</w:t>
      </w:r>
    </w:p>
    <w:p w14:paraId="311A3AEE" w14:textId="77777777" w:rsidR="007C2858" w:rsidRDefault="007C2858" w:rsidP="00853D5F">
      <w:pPr>
        <w:spacing w:after="0"/>
        <w:rPr>
          <w:szCs w:val="26"/>
        </w:rPr>
      </w:pPr>
    </w:p>
    <w:p w14:paraId="311A3AEF" w14:textId="77777777" w:rsidR="007C2858" w:rsidRDefault="007C2858" w:rsidP="00853D5F">
      <w:pPr>
        <w:spacing w:after="0"/>
        <w:rPr>
          <w:szCs w:val="26"/>
        </w:rPr>
      </w:pPr>
    </w:p>
    <w:p w14:paraId="311A3AF0" w14:textId="77777777" w:rsidR="00B64986" w:rsidRDefault="00B64986" w:rsidP="00853D5F">
      <w:pPr>
        <w:rPr>
          <w:szCs w:val="26"/>
        </w:rPr>
      </w:pPr>
      <w:r w:rsidRPr="00B64986">
        <w:rPr>
          <w:szCs w:val="26"/>
        </w:rPr>
        <w:t xml:space="preserve">All trustees, paid staff and volunteers will work within a code of conduct (code for workers attached as Appendix A3) and understand that there may be action taken if this code is not followed, possibly involving suspension or termination of working with us. </w:t>
      </w:r>
    </w:p>
    <w:p w14:paraId="311A3AF1" w14:textId="77777777" w:rsidR="00B64986" w:rsidRDefault="00B64986" w:rsidP="00853D5F">
      <w:pPr>
        <w:rPr>
          <w:szCs w:val="26"/>
        </w:rPr>
      </w:pPr>
      <w:r w:rsidRPr="00B64986">
        <w:rPr>
          <w:szCs w:val="26"/>
        </w:rPr>
        <w:t>If we become aware of someone within our congregation known to have harmed children or adults in the past, we will inform the Synod Safeguarding Officer and co-operate with them and the relevant statutory authorities to put in place a plan to minimise the risk of harm to children and adults.</w:t>
      </w:r>
    </w:p>
    <w:p w14:paraId="311A3AF2" w14:textId="77777777" w:rsidR="00B64986" w:rsidRPr="00B64986" w:rsidRDefault="00B64986" w:rsidP="00853D5F">
      <w:pPr>
        <w:spacing w:after="0"/>
        <w:rPr>
          <w:szCs w:val="26"/>
        </w:rPr>
      </w:pPr>
      <w:r w:rsidRPr="00B64986">
        <w:rPr>
          <w:szCs w:val="26"/>
        </w:rPr>
        <w:t>Organisations wishing to hire our building for activities with children or adults must confirm in writing that they will follow the principles of this safeguarding policy as a condition of the letting agreement. If they have their own safeguarding policy, they will be asked to provide a copy.</w:t>
      </w:r>
      <w:r w:rsidR="00B9070A">
        <w:rPr>
          <w:szCs w:val="26"/>
        </w:rPr>
        <w:br/>
      </w:r>
      <w:r w:rsidRPr="00B64986">
        <w:rPr>
          <w:szCs w:val="26"/>
        </w:rPr>
        <w:t xml:space="preserve">If they do not have their own safeguarding policy, the church will encourage them to adopt one before agreeing to the hire, or may agree that they can follow the church safeguarding policy </w:t>
      </w:r>
      <w:r w:rsidR="007C2858">
        <w:rPr>
          <w:szCs w:val="26"/>
        </w:rPr>
        <w:br/>
      </w:r>
      <w:r w:rsidRPr="00B64986">
        <w:rPr>
          <w:szCs w:val="26"/>
        </w:rPr>
        <w:t xml:space="preserve">and procedures. </w:t>
      </w:r>
    </w:p>
    <w:p w14:paraId="311A3AF3" w14:textId="77777777" w:rsidR="00B64986" w:rsidRPr="00B64986" w:rsidRDefault="00B64986" w:rsidP="00853D5F">
      <w:pPr>
        <w:pStyle w:val="Heading1"/>
      </w:pPr>
      <w:r w:rsidRPr="00B64986">
        <w:t>What are we protecting people from?</w:t>
      </w:r>
    </w:p>
    <w:p w14:paraId="311A3AF4" w14:textId="77777777" w:rsidR="00B64986" w:rsidRPr="00B64986" w:rsidRDefault="00B64986" w:rsidP="00853D5F">
      <w:pPr>
        <w:spacing w:after="0"/>
        <w:rPr>
          <w:szCs w:val="26"/>
        </w:rPr>
      </w:pPr>
      <w:r w:rsidRPr="00B64986">
        <w:rPr>
          <w:szCs w:val="26"/>
        </w:rPr>
        <w:t>The definitions of abuse differ between children and adults. A copy of the definitions relating to children is attached to this policy at Appendix A4. The definitions of abuse in relation to adults is attached as Appendix A5</w:t>
      </w:r>
      <w:r w:rsidR="0005483A">
        <w:rPr>
          <w:szCs w:val="26"/>
        </w:rPr>
        <w:t>.</w:t>
      </w:r>
    </w:p>
    <w:p w14:paraId="311A3AF5" w14:textId="77777777" w:rsidR="00B64986" w:rsidRPr="00B64986" w:rsidRDefault="00B64986" w:rsidP="00853D5F">
      <w:pPr>
        <w:pStyle w:val="Heading1"/>
      </w:pPr>
      <w:r w:rsidRPr="00B64986">
        <w:t>How to recognise abuse</w:t>
      </w:r>
    </w:p>
    <w:p w14:paraId="311A3AF6" w14:textId="77777777" w:rsidR="00853D5F" w:rsidRPr="00B64986" w:rsidRDefault="00B64986" w:rsidP="00853D5F">
      <w:pPr>
        <w:rPr>
          <w:szCs w:val="26"/>
        </w:rPr>
      </w:pPr>
      <w:r w:rsidRPr="00B64986">
        <w:rPr>
          <w:szCs w:val="26"/>
        </w:rPr>
        <w:t>It is important to be aware of possible signs and symptoms of abuse. Please see Appendix A6 for those relating to children and Appendix A7 for those relating to adults at risk. Some signs could be indicators of a number of different categories of abuse.</w:t>
      </w:r>
    </w:p>
    <w:p w14:paraId="311A3AF7" w14:textId="77777777" w:rsidR="00853D5F" w:rsidRPr="0005483A" w:rsidRDefault="00B64986" w:rsidP="00853D5F">
      <w:pPr>
        <w:spacing w:after="0"/>
        <w:rPr>
          <w:spacing w:val="-4"/>
          <w:szCs w:val="26"/>
        </w:rPr>
      </w:pPr>
      <w:r w:rsidRPr="0005483A">
        <w:rPr>
          <w:spacing w:val="-4"/>
          <w:szCs w:val="26"/>
        </w:rPr>
        <w:t xml:space="preserve">It is essential to note that these </w:t>
      </w:r>
      <w:r w:rsidRPr="0005483A">
        <w:rPr>
          <w:b/>
          <w:spacing w:val="-4"/>
          <w:szCs w:val="26"/>
        </w:rPr>
        <w:t>are only indicators of possible abuse</w:t>
      </w:r>
      <w:r w:rsidRPr="0005483A">
        <w:rPr>
          <w:spacing w:val="-4"/>
          <w:szCs w:val="26"/>
        </w:rPr>
        <w:t xml:space="preserve">. There may be other, innocent, reasons for these signs and/or behaviour. They will, however, be a guide to assist in assessing whether abuse of one form or another is a possible explanation for a child or adult’s behaviour. </w:t>
      </w:r>
    </w:p>
    <w:p w14:paraId="311A3AF8" w14:textId="77777777" w:rsidR="00B64986" w:rsidRPr="00B64986" w:rsidRDefault="00B64986" w:rsidP="00853D5F">
      <w:pPr>
        <w:pStyle w:val="Heading1"/>
      </w:pPr>
      <w:r w:rsidRPr="00B64986">
        <w:t>What to do if there is a disclosure or allegation of abuse</w:t>
      </w:r>
    </w:p>
    <w:p w14:paraId="311A3AF9" w14:textId="77777777" w:rsidR="00B64986" w:rsidRDefault="00B64986" w:rsidP="00853D5F">
      <w:pPr>
        <w:spacing w:after="0"/>
        <w:rPr>
          <w:szCs w:val="26"/>
        </w:rPr>
      </w:pPr>
      <w:r w:rsidRPr="00B64986">
        <w:rPr>
          <w:szCs w:val="26"/>
        </w:rPr>
        <w:t>If a child, young person or adult makes a disclosure that they are being abused and / or an allegation of abuse against someone, it is important that the person being told:</w:t>
      </w:r>
    </w:p>
    <w:p w14:paraId="311A3AFA" w14:textId="77777777" w:rsidR="00305025" w:rsidRPr="00B64986" w:rsidRDefault="00305025" w:rsidP="00853D5F">
      <w:pPr>
        <w:spacing w:after="0"/>
        <w:rPr>
          <w:szCs w:val="26"/>
        </w:rPr>
      </w:pPr>
    </w:p>
    <w:p w14:paraId="311A3AFB" w14:textId="77777777" w:rsidR="00B64986" w:rsidRPr="00B64986" w:rsidRDefault="00B64986" w:rsidP="007C2858">
      <w:pPr>
        <w:pStyle w:val="bulletsgreen"/>
      </w:pPr>
      <w:r w:rsidRPr="00B64986">
        <w:t>stays calm and listen carefully</w:t>
      </w:r>
    </w:p>
    <w:p w14:paraId="311A3AFC" w14:textId="77777777" w:rsidR="00B64986" w:rsidRPr="00B64986" w:rsidRDefault="00B64986" w:rsidP="007C2858">
      <w:pPr>
        <w:pStyle w:val="bulletsgreen"/>
      </w:pPr>
      <w:r w:rsidRPr="00B64986">
        <w:t>reassures them that they have done the right thing in telling</w:t>
      </w:r>
    </w:p>
    <w:p w14:paraId="311A3AFD" w14:textId="77777777" w:rsidR="00B64986" w:rsidRPr="00B64986" w:rsidRDefault="00B64986" w:rsidP="007C2858">
      <w:pPr>
        <w:pStyle w:val="bulletsgreen"/>
      </w:pPr>
      <w:r w:rsidRPr="00B64986">
        <w:t>does not investigate or ask leading questions</w:t>
      </w:r>
    </w:p>
    <w:p w14:paraId="311A3AFE" w14:textId="77777777" w:rsidR="00B64986" w:rsidRPr="00B64986" w:rsidRDefault="00B64986" w:rsidP="007C2858">
      <w:pPr>
        <w:pStyle w:val="bulletsgreen"/>
      </w:pPr>
      <w:r w:rsidRPr="00B64986">
        <w:t>explains that they will need to tell someone else if anyone is at risk of harm, in order to help them</w:t>
      </w:r>
    </w:p>
    <w:p w14:paraId="311A3AFF" w14:textId="77777777" w:rsidR="00B64986" w:rsidRPr="00B64986" w:rsidRDefault="00B64986" w:rsidP="007C2858">
      <w:pPr>
        <w:pStyle w:val="bulletsgreen"/>
      </w:pPr>
      <w:r w:rsidRPr="00B64986">
        <w:t>does not promise to keep secret what they have been told</w:t>
      </w:r>
    </w:p>
    <w:p w14:paraId="311A3B00" w14:textId="77777777" w:rsidR="00B64986" w:rsidRPr="00B64986" w:rsidRDefault="00B64986" w:rsidP="007C2858">
      <w:pPr>
        <w:pStyle w:val="bulletsgreen"/>
      </w:pPr>
      <w:r w:rsidRPr="00B64986">
        <w:t>informs the church Safeguarding Coordinator as soon as possible (if they are implicated in the allegation, inform the Deputy or the Synod Safeguarding Officer)</w:t>
      </w:r>
    </w:p>
    <w:p w14:paraId="311A3B01" w14:textId="77777777" w:rsidR="00B64986" w:rsidRPr="00B64986" w:rsidRDefault="00B64986" w:rsidP="007C2858">
      <w:pPr>
        <w:pStyle w:val="bulletsgreen"/>
      </w:pPr>
      <w:r w:rsidRPr="00B64986">
        <w:t>makes a written record of the allegation, disclosure or incident and signs and dates this record (using the template in Appendix A8). This should be given to the church Safeguarding Coordinator and stored securely in a locked filing cabinet</w:t>
      </w:r>
    </w:p>
    <w:p w14:paraId="311A3B02" w14:textId="77777777" w:rsidR="007C2858" w:rsidRDefault="007C2858" w:rsidP="00853D5F">
      <w:pPr>
        <w:pStyle w:val="Heading1"/>
      </w:pPr>
    </w:p>
    <w:p w14:paraId="311A3B03" w14:textId="77777777" w:rsidR="00B64986" w:rsidRPr="00B64986" w:rsidRDefault="00B64986" w:rsidP="00853D5F">
      <w:pPr>
        <w:pStyle w:val="Heading1"/>
      </w:pPr>
      <w:r w:rsidRPr="00B64986">
        <w:t>Procedure in the event of a concern of abuse</w:t>
      </w:r>
    </w:p>
    <w:p w14:paraId="311A3B04" w14:textId="77777777" w:rsidR="00B64986" w:rsidRPr="00B64986" w:rsidRDefault="00B64986" w:rsidP="00853D5F">
      <w:pPr>
        <w:spacing w:after="0"/>
        <w:rPr>
          <w:szCs w:val="26"/>
        </w:rPr>
      </w:pPr>
      <w:r w:rsidRPr="00B64986">
        <w:rPr>
          <w:szCs w:val="26"/>
        </w:rPr>
        <w:t>If there is an immediate threat of harm, the Police should be contacted without delay.</w:t>
      </w:r>
    </w:p>
    <w:p w14:paraId="311A3B05" w14:textId="77777777" w:rsidR="00B64986" w:rsidRPr="00B64986" w:rsidRDefault="00B64986" w:rsidP="00853D5F">
      <w:pPr>
        <w:spacing w:after="0"/>
        <w:rPr>
          <w:szCs w:val="26"/>
        </w:rPr>
      </w:pPr>
    </w:p>
    <w:p w14:paraId="311A3B06" w14:textId="77777777" w:rsidR="00B64986" w:rsidRPr="00B64986" w:rsidRDefault="00B64986" w:rsidP="00853D5F">
      <w:pPr>
        <w:spacing w:after="0"/>
        <w:rPr>
          <w:szCs w:val="26"/>
        </w:rPr>
      </w:pPr>
      <w:r w:rsidRPr="00B64986">
        <w:rPr>
          <w:szCs w:val="26"/>
        </w:rPr>
        <w:t>Where it is judged that there is no immediate threat of harm the following will occur:</w:t>
      </w:r>
    </w:p>
    <w:p w14:paraId="311A3B07" w14:textId="77777777" w:rsidR="00B64986" w:rsidRPr="00B64986" w:rsidRDefault="00B64986" w:rsidP="007C2858">
      <w:pPr>
        <w:pStyle w:val="bulletsgreen"/>
      </w:pPr>
      <w:r w:rsidRPr="00B64986">
        <w:t>The concern should be discussed with the Church Safeguarding Coordinator and a decision made as to whether the concern warrants a referral to statutory authorities (see Key Contacts, P7 for the relevant statutory contacts)</w:t>
      </w:r>
    </w:p>
    <w:p w14:paraId="311A3B08" w14:textId="77777777" w:rsidR="00B64986" w:rsidRPr="00B64986" w:rsidRDefault="00B64986" w:rsidP="007C2858">
      <w:pPr>
        <w:pStyle w:val="bulletsgreen"/>
      </w:pPr>
      <w:r w:rsidRPr="00B64986">
        <w:t>A confidential record will be made of the conversation and the circumstances surrounding it using the template at Appendix A8. This record will be kept securely and a copy passed to statutory authorities if a referral is made</w:t>
      </w:r>
    </w:p>
    <w:p w14:paraId="311A3B09" w14:textId="77777777" w:rsidR="00B64986" w:rsidRPr="00B64986" w:rsidRDefault="00B64986" w:rsidP="007C2858">
      <w:pPr>
        <w:pStyle w:val="bulletsgreen"/>
      </w:pPr>
      <w:r w:rsidRPr="00B64986">
        <w:t>The person about whom the allegation is made must not be informed by anyone in the church if it is judged that to do so could place a child or adult at increased risk. If the statutory authorities are involved, they should be consulted beforehand</w:t>
      </w:r>
    </w:p>
    <w:p w14:paraId="311A3B0A" w14:textId="77777777" w:rsidR="00B64986" w:rsidRPr="00B64986" w:rsidRDefault="00B64986" w:rsidP="007C2858">
      <w:pPr>
        <w:pStyle w:val="bulletsgreen"/>
      </w:pPr>
      <w:r w:rsidRPr="00B64986">
        <w:t>The Synod Safeguarding Officer should be kept informed of any serious concerns</w:t>
      </w:r>
    </w:p>
    <w:p w14:paraId="311A3B0B" w14:textId="77777777" w:rsidR="00B64986" w:rsidRPr="00B64986" w:rsidRDefault="00B64986" w:rsidP="00853D5F">
      <w:pPr>
        <w:spacing w:after="0"/>
        <w:rPr>
          <w:szCs w:val="26"/>
        </w:rPr>
      </w:pPr>
    </w:p>
    <w:p w14:paraId="311A3B0C" w14:textId="77777777" w:rsidR="00B64986" w:rsidRPr="00B64986" w:rsidRDefault="00B64986" w:rsidP="00853D5F">
      <w:pPr>
        <w:spacing w:after="0"/>
        <w:rPr>
          <w:szCs w:val="26"/>
        </w:rPr>
      </w:pPr>
      <w:r w:rsidRPr="00B64986">
        <w:rPr>
          <w:szCs w:val="26"/>
        </w:rPr>
        <w:t>If someone in the church is alleged or known to have harmed children or adults</w:t>
      </w:r>
      <w:r w:rsidR="007C2858">
        <w:rPr>
          <w:szCs w:val="26"/>
        </w:rPr>
        <w:t xml:space="preserve"> w</w:t>
      </w:r>
      <w:r w:rsidRPr="00B64986">
        <w:rPr>
          <w:szCs w:val="26"/>
        </w:rPr>
        <w:t xml:space="preserve">e will inform the Synod Safeguarding Officer so that they can offer advice and support, and we will contact the relevant statutory authority.  </w:t>
      </w:r>
    </w:p>
    <w:p w14:paraId="311A3B0D" w14:textId="77777777" w:rsidR="00B64986" w:rsidRPr="00B64986" w:rsidRDefault="00B64986" w:rsidP="00853D5F">
      <w:pPr>
        <w:pStyle w:val="Heading1"/>
      </w:pPr>
      <w:r w:rsidRPr="00B64986">
        <w:t>If the allegation is regarding a church staff member or church volunteer</w:t>
      </w:r>
    </w:p>
    <w:p w14:paraId="311A3B0E" w14:textId="77777777" w:rsidR="00B64986" w:rsidRPr="007C2858" w:rsidRDefault="00B64986" w:rsidP="00853D5F">
      <w:pPr>
        <w:spacing w:after="0"/>
        <w:rPr>
          <w:spacing w:val="-6"/>
          <w:szCs w:val="26"/>
        </w:rPr>
      </w:pPr>
      <w:r w:rsidRPr="007C2858">
        <w:rPr>
          <w:spacing w:val="-6"/>
          <w:szCs w:val="26"/>
        </w:rPr>
        <w:t>For any concerns relating to children, the Local Authority Designated Officer (LADO) or the equivalent in Scotland and Wales will be contacted. The timing and method of any action to be taken will be discussed and agreed with the LADO. This will cover communication with the worker, suspension, investigation and possible strategy meetings. A decision will be taken by the LADO about when to inform the worker and the church will follow this advice. For LADO contact details, see Key Contacts, P7.</w:t>
      </w:r>
    </w:p>
    <w:p w14:paraId="311A3B0F" w14:textId="77777777" w:rsidR="00853D5F" w:rsidRPr="00B64986" w:rsidRDefault="00853D5F" w:rsidP="00853D5F">
      <w:pPr>
        <w:spacing w:after="0"/>
        <w:rPr>
          <w:szCs w:val="26"/>
        </w:rPr>
      </w:pPr>
    </w:p>
    <w:p w14:paraId="311A3B10" w14:textId="77777777" w:rsidR="00B64986" w:rsidRPr="007C2858" w:rsidRDefault="00B64986" w:rsidP="00853D5F">
      <w:pPr>
        <w:spacing w:after="0"/>
        <w:rPr>
          <w:spacing w:val="-2"/>
          <w:szCs w:val="26"/>
        </w:rPr>
      </w:pPr>
      <w:r w:rsidRPr="007C2858">
        <w:rPr>
          <w:spacing w:val="-2"/>
          <w:szCs w:val="26"/>
        </w:rPr>
        <w:t>For concerns relating to adults, Adult Social Care will be contacted. See Key Contacts, P7 for details.</w:t>
      </w:r>
    </w:p>
    <w:p w14:paraId="311A3B11" w14:textId="77777777" w:rsidR="00853D5F" w:rsidRPr="00B64986" w:rsidRDefault="00853D5F" w:rsidP="00853D5F">
      <w:pPr>
        <w:spacing w:after="0"/>
        <w:rPr>
          <w:szCs w:val="26"/>
        </w:rPr>
      </w:pPr>
    </w:p>
    <w:p w14:paraId="311A3B12" w14:textId="77777777" w:rsidR="00B64986" w:rsidRPr="007C2858" w:rsidRDefault="00B64986" w:rsidP="00853D5F">
      <w:pPr>
        <w:spacing w:after="0"/>
        <w:rPr>
          <w:spacing w:val="-4"/>
          <w:szCs w:val="26"/>
        </w:rPr>
      </w:pPr>
      <w:r w:rsidRPr="007C2858">
        <w:rPr>
          <w:spacing w:val="-4"/>
          <w:szCs w:val="26"/>
        </w:rPr>
        <w:t xml:space="preserve">In accordance with the law, a referral will be made to the DBS / PVG if the church withdraws permission for an individual to engage in work with children / adults at risk OR would have done so had that individual not resigned, retired, been made redundant or been transferred to a position because the employer believes that the individual has engaged in relevant conduct, satisfied the harm test or committed an offence that would lead to automatic inclusion on a barred list. </w:t>
      </w:r>
    </w:p>
    <w:p w14:paraId="311A3B13" w14:textId="77777777" w:rsidR="00853D5F" w:rsidRPr="00B64986" w:rsidRDefault="00853D5F" w:rsidP="00853D5F">
      <w:pPr>
        <w:spacing w:after="0"/>
        <w:rPr>
          <w:szCs w:val="26"/>
        </w:rPr>
      </w:pPr>
    </w:p>
    <w:p w14:paraId="311A3B14" w14:textId="77777777" w:rsidR="00853D5F" w:rsidRPr="00B64986" w:rsidRDefault="00B64986" w:rsidP="00853D5F">
      <w:pPr>
        <w:spacing w:after="0"/>
        <w:rPr>
          <w:szCs w:val="26"/>
        </w:rPr>
      </w:pPr>
      <w:r w:rsidRPr="00B64986">
        <w:rPr>
          <w:szCs w:val="26"/>
        </w:rPr>
        <w:t>In such cases, a report will also be made to the Charity Commission, as they deem such a referral to be a ‘serious incident’ and requires notification.</w:t>
      </w:r>
    </w:p>
    <w:p w14:paraId="311A3B15" w14:textId="77777777" w:rsidR="00B64986" w:rsidRPr="00B64986" w:rsidRDefault="00B64986" w:rsidP="00853D5F">
      <w:pPr>
        <w:pStyle w:val="Heading1"/>
      </w:pPr>
      <w:r w:rsidRPr="00B64986">
        <w:t>Concerns, Compl</w:t>
      </w:r>
      <w:r w:rsidRPr="00853D5F">
        <w:t>a</w:t>
      </w:r>
      <w:r w:rsidRPr="00B64986">
        <w:t xml:space="preserve">ints and Compliments </w:t>
      </w:r>
    </w:p>
    <w:p w14:paraId="311A3B16" w14:textId="77777777" w:rsidR="007C2858" w:rsidRPr="00B64986" w:rsidRDefault="00B64986" w:rsidP="00853D5F">
      <w:pPr>
        <w:spacing w:after="0"/>
        <w:rPr>
          <w:szCs w:val="26"/>
        </w:rPr>
      </w:pPr>
      <w:r w:rsidRPr="00B64986">
        <w:rPr>
          <w:szCs w:val="26"/>
        </w:rPr>
        <w:t>Should anyone have any concerns, complaints or compliments please contact:</w:t>
      </w:r>
    </w:p>
    <w:p w14:paraId="311A3B17" w14:textId="77777777" w:rsidR="00B64986" w:rsidRPr="00B64986" w:rsidRDefault="00B64986" w:rsidP="00853D5F">
      <w:pPr>
        <w:spacing w:after="0"/>
        <w:rPr>
          <w:szCs w:val="26"/>
        </w:rPr>
      </w:pPr>
    </w:p>
    <w:p w14:paraId="311A3B18" w14:textId="77777777" w:rsidR="00B64986" w:rsidRPr="00853D5F" w:rsidRDefault="00B64986" w:rsidP="00853D5F">
      <w:pPr>
        <w:spacing w:after="0"/>
        <w:rPr>
          <w:color w:val="B2A1C7"/>
          <w:szCs w:val="26"/>
        </w:rPr>
      </w:pPr>
      <w:r w:rsidRPr="00B64986">
        <w:rPr>
          <w:szCs w:val="26"/>
        </w:rPr>
        <w:t>Name</w:t>
      </w:r>
      <w:r w:rsidR="00853D5F">
        <w:rPr>
          <w:szCs w:val="26"/>
        </w:rPr>
        <w:t xml:space="preserve"> </w:t>
      </w:r>
      <w:r w:rsidR="007C2858" w:rsidRPr="00305025">
        <w:rPr>
          <w:color w:val="000000" w:themeColor="text1"/>
          <w:szCs w:val="26"/>
        </w:rPr>
        <w:t xml:space="preserve"> </w:t>
      </w:r>
      <w:r w:rsidR="009822C6">
        <w:rPr>
          <w:color w:val="000000" w:themeColor="text1"/>
          <w:szCs w:val="26"/>
        </w:rPr>
        <w:t xml:space="preserve"> Anne Boyd</w:t>
      </w:r>
    </w:p>
    <w:p w14:paraId="311A3B19"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62848" behindDoc="0" locked="0" layoutInCell="1" allowOverlap="1" wp14:anchorId="311A3D57" wp14:editId="311A3D58">
                <wp:simplePos x="0" y="0"/>
                <wp:positionH relativeFrom="column">
                  <wp:posOffset>415290</wp:posOffset>
                </wp:positionH>
                <wp:positionV relativeFrom="paragraph">
                  <wp:posOffset>47625</wp:posOffset>
                </wp:positionV>
                <wp:extent cx="5695315" cy="0"/>
                <wp:effectExtent l="5715" t="9525" r="13970" b="9525"/>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2F351" id="AutoShape 9" o:spid="_x0000_s1026" type="#_x0000_t32" style="position:absolute;margin-left:32.7pt;margin-top:3.75pt;width:448.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" strokecolor="#b2a1c7 [1943]">
                <v:stroke dashstyle="1 1"/>
              </v:shape>
            </w:pict>
          </mc:Fallback>
        </mc:AlternateContent>
      </w:r>
    </w:p>
    <w:p w14:paraId="311A3B1A" w14:textId="77777777" w:rsidR="007C2858" w:rsidRPr="007C2858" w:rsidRDefault="00F53471" w:rsidP="00853D5F">
      <w:pPr>
        <w:spacing w:after="0"/>
        <w:rPr>
          <w:color w:val="B2A1C7"/>
          <w:szCs w:val="26"/>
        </w:rPr>
      </w:pPr>
      <w:r>
        <w:rPr>
          <w:noProof/>
          <w:lang w:val="en-GB" w:eastAsia="en-GB" w:bidi="ar-SA"/>
        </w:rPr>
        <mc:AlternateContent>
          <mc:Choice Requires="wps">
            <w:drawing>
              <wp:anchor distT="0" distB="0" distL="114300" distR="114300" simplePos="0" relativeHeight="251663872" behindDoc="0" locked="0" layoutInCell="1" allowOverlap="1" wp14:anchorId="311A3D59" wp14:editId="311A3D5A">
                <wp:simplePos x="0" y="0"/>
                <wp:positionH relativeFrom="column">
                  <wp:posOffset>946150</wp:posOffset>
                </wp:positionH>
                <wp:positionV relativeFrom="paragraph">
                  <wp:posOffset>249555</wp:posOffset>
                </wp:positionV>
                <wp:extent cx="5164455" cy="0"/>
                <wp:effectExtent l="12700" t="11430" r="13970" b="762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27392" id="AutoShape 12" o:spid="_x0000_s1026" type="#_x0000_t32" style="position:absolute;margin-left:74.5pt;margin-top:19.65pt;width:406.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" strokecolor="#b2a1c7 [1943]">
                <v:stroke dashstyle="1 1"/>
              </v:shape>
            </w:pict>
          </mc:Fallback>
        </mc:AlternateContent>
      </w:r>
      <w:r w:rsidR="00B64986" w:rsidRPr="00B64986">
        <w:rPr>
          <w:szCs w:val="26"/>
        </w:rPr>
        <w:t>Telephone No</w:t>
      </w:r>
      <w:r w:rsidR="00853D5F" w:rsidRPr="00305025">
        <w:rPr>
          <w:color w:val="000000" w:themeColor="text1"/>
          <w:szCs w:val="26"/>
        </w:rPr>
        <w:t xml:space="preserve"> </w:t>
      </w:r>
      <w:r w:rsidR="007C2858" w:rsidRPr="00305025">
        <w:rPr>
          <w:color w:val="000000" w:themeColor="text1"/>
          <w:szCs w:val="26"/>
        </w:rPr>
        <w:t xml:space="preserve">  </w:t>
      </w:r>
      <w:r w:rsidR="009822C6">
        <w:rPr>
          <w:color w:val="000000" w:themeColor="text1"/>
          <w:szCs w:val="26"/>
        </w:rPr>
        <w:t>01422 365072</w:t>
      </w:r>
    </w:p>
    <w:p w14:paraId="311A3B1B" w14:textId="77777777" w:rsidR="00B64986" w:rsidRPr="00B64986" w:rsidRDefault="00B64986" w:rsidP="00853D5F">
      <w:pPr>
        <w:spacing w:after="0"/>
        <w:rPr>
          <w:szCs w:val="26"/>
        </w:rPr>
      </w:pPr>
    </w:p>
    <w:p w14:paraId="311A3B1C" w14:textId="77777777" w:rsidR="00B64986" w:rsidRPr="00B64986" w:rsidRDefault="00F53471" w:rsidP="00853D5F">
      <w:pPr>
        <w:spacing w:after="0"/>
        <w:rPr>
          <w:szCs w:val="26"/>
        </w:rPr>
      </w:pPr>
      <w:r>
        <w:rPr>
          <w:noProof/>
          <w:lang w:val="en-GB" w:eastAsia="en-GB" w:bidi="ar-SA"/>
        </w:rPr>
        <mc:AlternateContent>
          <mc:Choice Requires="wps">
            <w:drawing>
              <wp:anchor distT="0" distB="0" distL="114300" distR="114300" simplePos="0" relativeHeight="251664896" behindDoc="0" locked="0" layoutInCell="1" allowOverlap="1" wp14:anchorId="311A3D5B" wp14:editId="311A3D5C">
                <wp:simplePos x="0" y="0"/>
                <wp:positionH relativeFrom="column">
                  <wp:posOffset>415290</wp:posOffset>
                </wp:positionH>
                <wp:positionV relativeFrom="paragraph">
                  <wp:posOffset>265430</wp:posOffset>
                </wp:positionV>
                <wp:extent cx="5701030" cy="0"/>
                <wp:effectExtent l="5715" t="8255" r="8255" b="10795"/>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32ABD" id="AutoShape 13" o:spid="_x0000_s1026" type="#_x0000_t32" style="position:absolute;margin-left:32.7pt;margin-top:20.9pt;width:448.9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" strokecolor="#b2a1c7 [1943]">
                <v:stroke dashstyle="1 1"/>
              </v:shape>
            </w:pict>
          </mc:Fallback>
        </mc:AlternateContent>
      </w:r>
      <w:r w:rsidR="00B64986" w:rsidRPr="00B64986">
        <w:rPr>
          <w:szCs w:val="26"/>
        </w:rPr>
        <w:t>Email</w:t>
      </w:r>
      <w:r w:rsidR="00853D5F" w:rsidRPr="00305025">
        <w:rPr>
          <w:color w:val="000000" w:themeColor="text1"/>
          <w:szCs w:val="26"/>
        </w:rPr>
        <w:t xml:space="preserve"> </w:t>
      </w:r>
      <w:r w:rsidR="007C2858" w:rsidRPr="00305025">
        <w:rPr>
          <w:color w:val="000000" w:themeColor="text1"/>
          <w:szCs w:val="26"/>
        </w:rPr>
        <w:t xml:space="preserve">  </w:t>
      </w:r>
      <w:r w:rsidR="009822C6" w:rsidRPr="009822C6">
        <w:rPr>
          <w:color w:val="000000" w:themeColor="text1"/>
          <w:szCs w:val="26"/>
        </w:rPr>
        <w:t>boydsadalp@aol.com</w:t>
      </w:r>
    </w:p>
    <w:p w14:paraId="311A3B1D" w14:textId="77777777" w:rsidR="00B64986" w:rsidRPr="00B64986" w:rsidRDefault="00B64986" w:rsidP="00853D5F">
      <w:pPr>
        <w:spacing w:after="0"/>
        <w:rPr>
          <w:szCs w:val="26"/>
        </w:rPr>
      </w:pPr>
    </w:p>
    <w:p w14:paraId="311A3B1E" w14:textId="77777777" w:rsidR="00B64986" w:rsidRPr="00B64986" w:rsidRDefault="00B64986" w:rsidP="00853D5F">
      <w:pPr>
        <w:spacing w:after="0"/>
        <w:rPr>
          <w:szCs w:val="26"/>
        </w:rPr>
      </w:pPr>
      <w:r w:rsidRPr="00B64986">
        <w:rPr>
          <w:szCs w:val="26"/>
        </w:rPr>
        <w:t xml:space="preserve">If would be helpful to have complaints in writing, as this avoids any possible misunderstanding about what the issue is. However, whether verbal or in writing, complaints will be acted upon. </w:t>
      </w:r>
      <w:r w:rsidR="007C2858">
        <w:rPr>
          <w:szCs w:val="26"/>
        </w:rPr>
        <w:br/>
      </w:r>
      <w:r w:rsidRPr="00B64986">
        <w:rPr>
          <w:szCs w:val="26"/>
        </w:rPr>
        <w:t>Any written complaint will be responded to within 10 days.</w:t>
      </w:r>
    </w:p>
    <w:p w14:paraId="311A3B1F" w14:textId="77777777" w:rsidR="00B64986" w:rsidRPr="00B64986" w:rsidRDefault="00B64986" w:rsidP="00853D5F">
      <w:pPr>
        <w:pStyle w:val="Heading1"/>
      </w:pPr>
      <w:r w:rsidRPr="00B64986">
        <w:t>Review</w:t>
      </w:r>
    </w:p>
    <w:p w14:paraId="311A3B20" w14:textId="77777777" w:rsidR="00B64986" w:rsidRPr="00B64986" w:rsidRDefault="00B64986" w:rsidP="00853D5F">
      <w:pPr>
        <w:spacing w:after="0"/>
        <w:rPr>
          <w:szCs w:val="26"/>
        </w:rPr>
      </w:pPr>
      <w:r w:rsidRPr="00B64986">
        <w:rPr>
          <w:szCs w:val="26"/>
        </w:rPr>
        <w:t>The Elders will review this policy annually, amending and updating it as required, and informing Church Meeting that this has been done.</w:t>
      </w:r>
    </w:p>
    <w:p w14:paraId="311A3B21" w14:textId="77777777" w:rsidR="00B64986" w:rsidRPr="00B64986" w:rsidRDefault="00B64986" w:rsidP="00853D5F">
      <w:pPr>
        <w:spacing w:after="0"/>
        <w:rPr>
          <w:szCs w:val="26"/>
        </w:rPr>
      </w:pPr>
    </w:p>
    <w:p w14:paraId="311A3B22" w14:textId="2846BFC6" w:rsidR="00B64986" w:rsidRDefault="00B64986" w:rsidP="00853D5F">
      <w:pPr>
        <w:spacing w:after="0"/>
        <w:rPr>
          <w:color w:val="B2A1C7"/>
          <w:szCs w:val="26"/>
        </w:rPr>
      </w:pPr>
      <w:r w:rsidRPr="00B64986">
        <w:rPr>
          <w:szCs w:val="26"/>
        </w:rPr>
        <w:t>Date of the most recent review:</w:t>
      </w:r>
      <w:r w:rsidRPr="00305025">
        <w:rPr>
          <w:color w:val="000000" w:themeColor="text1"/>
          <w:szCs w:val="26"/>
        </w:rPr>
        <w:t xml:space="preserve"> </w:t>
      </w:r>
      <w:r w:rsidR="007C2858" w:rsidRPr="00305025">
        <w:rPr>
          <w:color w:val="000000" w:themeColor="text1"/>
          <w:szCs w:val="26"/>
        </w:rPr>
        <w:t xml:space="preserve"> </w:t>
      </w:r>
      <w:r w:rsidR="00D2382E">
        <w:rPr>
          <w:color w:val="000000" w:themeColor="text1"/>
          <w:szCs w:val="26"/>
        </w:rPr>
        <w:t xml:space="preserve">February </w:t>
      </w:r>
      <w:r w:rsidR="00635D4B">
        <w:rPr>
          <w:color w:val="000000" w:themeColor="text1"/>
          <w:szCs w:val="26"/>
        </w:rPr>
        <w:t>8</w:t>
      </w:r>
      <w:proofErr w:type="gramStart"/>
      <w:r w:rsidR="00FA7877" w:rsidRPr="00904368">
        <w:rPr>
          <w:color w:val="000000" w:themeColor="text1"/>
          <w:szCs w:val="26"/>
          <w:vertAlign w:val="superscript"/>
        </w:rPr>
        <w:t>th</w:t>
      </w:r>
      <w:r w:rsidR="00904368">
        <w:rPr>
          <w:color w:val="000000" w:themeColor="text1"/>
          <w:szCs w:val="26"/>
        </w:rPr>
        <w:t xml:space="preserve"> </w:t>
      </w:r>
      <w:r w:rsidR="00AB681D">
        <w:rPr>
          <w:color w:val="000000" w:themeColor="text1"/>
          <w:szCs w:val="26"/>
        </w:rPr>
        <w:t xml:space="preserve"> 20</w:t>
      </w:r>
      <w:r w:rsidR="00635D4B">
        <w:rPr>
          <w:color w:val="000000" w:themeColor="text1"/>
          <w:szCs w:val="26"/>
        </w:rPr>
        <w:t>20</w:t>
      </w:r>
      <w:bookmarkStart w:id="0" w:name="_GoBack"/>
      <w:bookmarkEnd w:id="0"/>
      <w:proofErr w:type="gramEnd"/>
    </w:p>
    <w:p w14:paraId="311A3B23" w14:textId="77777777" w:rsidR="00853D5F" w:rsidRPr="00853D5F" w:rsidRDefault="00F53471" w:rsidP="00853D5F">
      <w:pPr>
        <w:spacing w:after="0"/>
        <w:rPr>
          <w:color w:val="B2A1C7"/>
          <w:szCs w:val="26"/>
        </w:rPr>
      </w:pPr>
      <w:r>
        <w:rPr>
          <w:noProof/>
          <w:lang w:val="en-GB" w:eastAsia="en-GB" w:bidi="ar-SA"/>
        </w:rPr>
        <mc:AlternateContent>
          <mc:Choice Requires="wps">
            <w:drawing>
              <wp:anchor distT="0" distB="0" distL="114300" distR="114300" simplePos="0" relativeHeight="251665920" behindDoc="0" locked="0" layoutInCell="1" allowOverlap="1" wp14:anchorId="311A3D5D" wp14:editId="311A3D5E">
                <wp:simplePos x="0" y="0"/>
                <wp:positionH relativeFrom="column">
                  <wp:posOffset>2091055</wp:posOffset>
                </wp:positionH>
                <wp:positionV relativeFrom="paragraph">
                  <wp:posOffset>-1270</wp:posOffset>
                </wp:positionV>
                <wp:extent cx="4019550" cy="635"/>
                <wp:effectExtent l="5080" t="8255" r="13970" b="10160"/>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AC928" id="AutoShape 14" o:spid="_x0000_s1026" type="#_x0000_t32" style="position:absolute;margin-left:164.65pt;margin-top:-.1pt;width:316.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" strokecolor="#b2a1c7 [1943]">
                <v:stroke dashstyle="1 1"/>
              </v:shape>
            </w:pict>
          </mc:Fallback>
        </mc:AlternateContent>
      </w:r>
    </w:p>
    <w:p w14:paraId="311A3B24" w14:textId="3003D22C" w:rsidR="00B64986" w:rsidRDefault="00B64986" w:rsidP="00853D5F">
      <w:pPr>
        <w:spacing w:after="0"/>
        <w:rPr>
          <w:color w:val="B2A1C7"/>
          <w:szCs w:val="26"/>
        </w:rPr>
      </w:pPr>
      <w:r w:rsidRPr="00B64986">
        <w:rPr>
          <w:szCs w:val="26"/>
        </w:rPr>
        <w:t>Date of the next review:</w:t>
      </w:r>
      <w:r w:rsidRPr="00305025">
        <w:rPr>
          <w:color w:val="000000" w:themeColor="text1"/>
          <w:szCs w:val="26"/>
        </w:rPr>
        <w:t xml:space="preserve"> </w:t>
      </w:r>
      <w:r w:rsidR="007C2858" w:rsidRPr="00305025">
        <w:rPr>
          <w:color w:val="000000" w:themeColor="text1"/>
          <w:szCs w:val="26"/>
        </w:rPr>
        <w:t xml:space="preserve">  </w:t>
      </w:r>
      <w:r w:rsidR="00D2382E">
        <w:rPr>
          <w:color w:val="000000" w:themeColor="text1"/>
          <w:szCs w:val="26"/>
        </w:rPr>
        <w:t>February 20</w:t>
      </w:r>
      <w:r w:rsidR="00A62F45">
        <w:rPr>
          <w:color w:val="000000" w:themeColor="text1"/>
          <w:szCs w:val="26"/>
        </w:rPr>
        <w:t>2</w:t>
      </w:r>
      <w:r w:rsidR="006F46E6">
        <w:rPr>
          <w:color w:val="000000" w:themeColor="text1"/>
          <w:szCs w:val="26"/>
        </w:rPr>
        <w:t>1</w:t>
      </w:r>
    </w:p>
    <w:p w14:paraId="311A3B25" w14:textId="77777777" w:rsidR="00853D5F" w:rsidRPr="00853D5F" w:rsidRDefault="00F53471" w:rsidP="00853D5F">
      <w:pPr>
        <w:spacing w:after="0"/>
        <w:rPr>
          <w:color w:val="B2A1C7"/>
          <w:szCs w:val="26"/>
        </w:rPr>
      </w:pPr>
      <w:r>
        <w:rPr>
          <w:noProof/>
          <w:lang w:val="en-GB" w:eastAsia="en-GB" w:bidi="ar-SA"/>
        </w:rPr>
        <mc:AlternateContent>
          <mc:Choice Requires="wps">
            <w:drawing>
              <wp:anchor distT="0" distB="0" distL="114300" distR="114300" simplePos="0" relativeHeight="251666944" behindDoc="0" locked="0" layoutInCell="1" allowOverlap="1" wp14:anchorId="311A3D5F" wp14:editId="311A3D60">
                <wp:simplePos x="0" y="0"/>
                <wp:positionH relativeFrom="column">
                  <wp:posOffset>1633855</wp:posOffset>
                </wp:positionH>
                <wp:positionV relativeFrom="paragraph">
                  <wp:posOffset>20320</wp:posOffset>
                </wp:positionV>
                <wp:extent cx="4476750" cy="635"/>
                <wp:effectExtent l="5080" t="10795" r="13970" b="7620"/>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80961" id="AutoShape 15" o:spid="_x0000_s1026" type="#_x0000_t32" style="position:absolute;margin-left:128.65pt;margin-top:1.6pt;width:352.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" strokecolor="#b2a1c7 [1943]">
                <v:stroke dashstyle="1 1"/>
              </v:shape>
            </w:pict>
          </mc:Fallback>
        </mc:AlternateContent>
      </w:r>
    </w:p>
    <w:p w14:paraId="311A3B26" w14:textId="42D3A8EF" w:rsidR="00B64986" w:rsidRPr="00B64986" w:rsidRDefault="00B64986" w:rsidP="00853D5F">
      <w:pPr>
        <w:spacing w:after="0"/>
        <w:rPr>
          <w:szCs w:val="26"/>
        </w:rPr>
      </w:pPr>
      <w:r w:rsidRPr="00B64986">
        <w:rPr>
          <w:szCs w:val="26"/>
        </w:rPr>
        <w:t>Signed:</w:t>
      </w:r>
      <w:r w:rsidRPr="00305025">
        <w:rPr>
          <w:color w:val="000000" w:themeColor="text1"/>
          <w:szCs w:val="26"/>
        </w:rPr>
        <w:t xml:space="preserve"> </w:t>
      </w:r>
      <w:r w:rsidR="007C2858" w:rsidRPr="00305025">
        <w:rPr>
          <w:color w:val="000000" w:themeColor="text1"/>
          <w:szCs w:val="26"/>
        </w:rPr>
        <w:t xml:space="preserve"> </w:t>
      </w:r>
      <w:r w:rsidR="0018755D">
        <w:rPr>
          <w:color w:val="000000" w:themeColor="text1"/>
          <w:szCs w:val="26"/>
        </w:rPr>
        <w:t>Jane Simmons</w:t>
      </w:r>
    </w:p>
    <w:p w14:paraId="311A3B27" w14:textId="77777777" w:rsidR="00B64986" w:rsidRPr="00B64986" w:rsidRDefault="00F53471" w:rsidP="00B9070A">
      <w:pPr>
        <w:spacing w:before="240" w:after="0"/>
        <w:rPr>
          <w:szCs w:val="26"/>
        </w:rPr>
      </w:pPr>
      <w:r>
        <w:rPr>
          <w:noProof/>
          <w:lang w:val="en-GB" w:eastAsia="en-GB" w:bidi="ar-SA"/>
        </w:rPr>
        <mc:AlternateContent>
          <mc:Choice Requires="wps">
            <w:drawing>
              <wp:anchor distT="0" distB="0" distL="114300" distR="114300" simplePos="0" relativeHeight="251667968" behindDoc="0" locked="0" layoutInCell="1" allowOverlap="1" wp14:anchorId="311A3D61" wp14:editId="311A3D62">
                <wp:simplePos x="0" y="0"/>
                <wp:positionH relativeFrom="column">
                  <wp:posOffset>567690</wp:posOffset>
                </wp:positionH>
                <wp:positionV relativeFrom="paragraph">
                  <wp:posOffset>11430</wp:posOffset>
                </wp:positionV>
                <wp:extent cx="5542915" cy="0"/>
                <wp:effectExtent l="5715" t="11430" r="13970" b="7620"/>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1E0C8" id="AutoShape 16" o:spid="_x0000_s1026" type="#_x0000_t32" style="position:absolute;margin-left:44.7pt;margin-top:.9pt;width:436.4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" strokecolor="#b2a1c7 [1943]">
                <v:stroke dashstyle="1 1"/>
              </v:shape>
            </w:pict>
          </mc:Fallback>
        </mc:AlternateContent>
      </w:r>
      <w:r w:rsidR="00B64986" w:rsidRPr="00B64986">
        <w:rPr>
          <w:szCs w:val="26"/>
        </w:rPr>
        <w:t>(on behalf of the church Elders)</w:t>
      </w:r>
    </w:p>
    <w:p w14:paraId="311A3B28" w14:textId="77777777" w:rsidR="00B64986" w:rsidRPr="00B64986" w:rsidRDefault="00B64986" w:rsidP="00853D5F">
      <w:pPr>
        <w:pStyle w:val="Heading1"/>
      </w:pPr>
      <w:r w:rsidRPr="00B64986">
        <w:t xml:space="preserve">Key Contacts: Sources of advice and support </w:t>
      </w:r>
    </w:p>
    <w:p w14:paraId="311A3B29" w14:textId="77777777" w:rsidR="00B64986" w:rsidRPr="00B64986" w:rsidRDefault="00B64986" w:rsidP="007C2858">
      <w:pPr>
        <w:pStyle w:val="bulletsgreen"/>
      </w:pPr>
      <w:r w:rsidRPr="00B64986">
        <w:t xml:space="preserve">The church </w:t>
      </w:r>
      <w:r w:rsidRPr="00853D5F">
        <w:rPr>
          <w:b/>
        </w:rPr>
        <w:t>Safeguarding Coordinator</w:t>
      </w:r>
      <w:r w:rsidRPr="00B64986">
        <w:t xml:space="preserve"> is the person to whom all concerns or allegations should be addressed: </w:t>
      </w:r>
    </w:p>
    <w:p w14:paraId="311A3B2A" w14:textId="77777777" w:rsidR="00B64986" w:rsidRPr="00B64986" w:rsidRDefault="00B64986" w:rsidP="00853D5F">
      <w:pPr>
        <w:spacing w:after="0"/>
        <w:rPr>
          <w:szCs w:val="26"/>
        </w:rPr>
      </w:pPr>
    </w:p>
    <w:p w14:paraId="311A3B2B" w14:textId="77777777" w:rsidR="00D2382E" w:rsidRPr="00853D5F" w:rsidRDefault="00D2382E" w:rsidP="00D2382E">
      <w:pPr>
        <w:spacing w:after="0"/>
        <w:rPr>
          <w:color w:val="B2A1C7"/>
          <w:szCs w:val="26"/>
        </w:rPr>
      </w:pPr>
      <w:r w:rsidRPr="00B64986">
        <w:rPr>
          <w:szCs w:val="26"/>
        </w:rPr>
        <w:t>Name</w:t>
      </w:r>
      <w:r>
        <w:rPr>
          <w:szCs w:val="26"/>
        </w:rPr>
        <w:t xml:space="preserve"> </w:t>
      </w:r>
      <w:r w:rsidRPr="00305025">
        <w:rPr>
          <w:color w:val="000000" w:themeColor="text1"/>
          <w:szCs w:val="26"/>
        </w:rPr>
        <w:t xml:space="preserve"> </w:t>
      </w:r>
      <w:r>
        <w:rPr>
          <w:color w:val="000000" w:themeColor="text1"/>
          <w:szCs w:val="26"/>
        </w:rPr>
        <w:t xml:space="preserve"> Anne Boyd</w:t>
      </w:r>
    </w:p>
    <w:p w14:paraId="311A3B2C" w14:textId="77777777" w:rsidR="00D2382E" w:rsidRPr="00B64986" w:rsidRDefault="00D2382E" w:rsidP="00D2382E">
      <w:pPr>
        <w:spacing w:after="0"/>
        <w:rPr>
          <w:szCs w:val="26"/>
        </w:rPr>
      </w:pPr>
      <w:r>
        <w:rPr>
          <w:noProof/>
          <w:szCs w:val="26"/>
          <w:lang w:val="en-GB" w:eastAsia="en-GB" w:bidi="ar-SA"/>
        </w:rPr>
        <mc:AlternateContent>
          <mc:Choice Requires="wps">
            <w:drawing>
              <wp:anchor distT="0" distB="0" distL="114300" distR="114300" simplePos="0" relativeHeight="251705856" behindDoc="0" locked="0" layoutInCell="1" allowOverlap="1" wp14:anchorId="311A3D63" wp14:editId="311A3D64">
                <wp:simplePos x="0" y="0"/>
                <wp:positionH relativeFrom="column">
                  <wp:posOffset>415290</wp:posOffset>
                </wp:positionH>
                <wp:positionV relativeFrom="paragraph">
                  <wp:posOffset>47625</wp:posOffset>
                </wp:positionV>
                <wp:extent cx="5695315" cy="0"/>
                <wp:effectExtent l="5715" t="9525" r="13970" b="9525"/>
                <wp:wrapNone/>
                <wp:docPr id="1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47A8F" id="AutoShape 9" o:spid="_x0000_s1026" type="#_x0000_t32" style="position:absolute;margin-left:32.7pt;margin-top:3.75pt;width:448.4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" strokecolor="#b2a1c7 [1943]">
                <v:stroke dashstyle="1 1"/>
              </v:shape>
            </w:pict>
          </mc:Fallback>
        </mc:AlternateContent>
      </w:r>
    </w:p>
    <w:p w14:paraId="311A3B2D" w14:textId="76DCFD12" w:rsidR="00D2382E" w:rsidRPr="007C2858" w:rsidRDefault="00D2382E" w:rsidP="00D2382E">
      <w:pPr>
        <w:spacing w:after="0"/>
        <w:rPr>
          <w:color w:val="B2A1C7"/>
          <w:szCs w:val="26"/>
        </w:rPr>
      </w:pPr>
      <w:r>
        <w:rPr>
          <w:noProof/>
          <w:lang w:val="en-GB" w:eastAsia="en-GB" w:bidi="ar-SA"/>
        </w:rPr>
        <mc:AlternateContent>
          <mc:Choice Requires="wps">
            <w:drawing>
              <wp:anchor distT="0" distB="0" distL="114300" distR="114300" simplePos="0" relativeHeight="251706880" behindDoc="0" locked="0" layoutInCell="1" allowOverlap="1" wp14:anchorId="311A3D65" wp14:editId="311A3D66">
                <wp:simplePos x="0" y="0"/>
                <wp:positionH relativeFrom="column">
                  <wp:posOffset>946150</wp:posOffset>
                </wp:positionH>
                <wp:positionV relativeFrom="paragraph">
                  <wp:posOffset>249555</wp:posOffset>
                </wp:positionV>
                <wp:extent cx="5164455" cy="0"/>
                <wp:effectExtent l="12700" t="11430" r="13970" b="7620"/>
                <wp:wrapNone/>
                <wp:docPr id="1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4D8AB" id="AutoShape 12" o:spid="_x0000_s1026" type="#_x0000_t32" style="position:absolute;margin-left:74.5pt;margin-top:19.65pt;width:406.6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" strokecolor="#b2a1c7 [1943]">
                <v:stroke dashstyle="1 1"/>
              </v:shape>
            </w:pict>
          </mc:Fallback>
        </mc:AlternateContent>
      </w:r>
      <w:r w:rsidRPr="00B64986">
        <w:rPr>
          <w:szCs w:val="26"/>
        </w:rPr>
        <w:t>Telephone No</w:t>
      </w:r>
      <w:r w:rsidRPr="00305025">
        <w:rPr>
          <w:color w:val="000000" w:themeColor="text1"/>
          <w:szCs w:val="26"/>
        </w:rPr>
        <w:t xml:space="preserve">   </w:t>
      </w:r>
      <w:r>
        <w:rPr>
          <w:color w:val="000000" w:themeColor="text1"/>
          <w:szCs w:val="26"/>
        </w:rPr>
        <w:t>01422 365072</w:t>
      </w:r>
      <w:r w:rsidR="00F832A8">
        <w:rPr>
          <w:color w:val="000000" w:themeColor="text1"/>
          <w:szCs w:val="26"/>
        </w:rPr>
        <w:t xml:space="preserve"> </w:t>
      </w:r>
      <w:proofErr w:type="gramStart"/>
      <w:r w:rsidR="00F832A8">
        <w:rPr>
          <w:color w:val="000000" w:themeColor="text1"/>
          <w:szCs w:val="26"/>
        </w:rPr>
        <w:t>/</w:t>
      </w:r>
      <w:r w:rsidR="001F0B7F">
        <w:rPr>
          <w:color w:val="000000" w:themeColor="text1"/>
          <w:szCs w:val="26"/>
        </w:rPr>
        <w:t xml:space="preserve">  </w:t>
      </w:r>
      <w:r w:rsidR="00B8323C">
        <w:rPr>
          <w:color w:val="000000" w:themeColor="text1"/>
          <w:szCs w:val="26"/>
        </w:rPr>
        <w:t>0749</w:t>
      </w:r>
      <w:r w:rsidR="00F832A8">
        <w:rPr>
          <w:color w:val="000000" w:themeColor="text1"/>
          <w:szCs w:val="26"/>
        </w:rPr>
        <w:t>7</w:t>
      </w:r>
      <w:proofErr w:type="gramEnd"/>
      <w:r w:rsidR="00F832A8">
        <w:rPr>
          <w:color w:val="000000" w:themeColor="text1"/>
          <w:szCs w:val="26"/>
        </w:rPr>
        <w:t xml:space="preserve"> 087878</w:t>
      </w:r>
    </w:p>
    <w:p w14:paraId="311A3B2E" w14:textId="77777777" w:rsidR="00D2382E" w:rsidRPr="00B64986" w:rsidRDefault="00D2382E" w:rsidP="00D2382E">
      <w:pPr>
        <w:spacing w:after="0"/>
        <w:rPr>
          <w:szCs w:val="26"/>
        </w:rPr>
      </w:pPr>
    </w:p>
    <w:p w14:paraId="311A3B2F" w14:textId="77777777" w:rsidR="00D2382E" w:rsidRPr="00B64986" w:rsidRDefault="00D2382E" w:rsidP="00D2382E">
      <w:pPr>
        <w:spacing w:after="0"/>
        <w:rPr>
          <w:szCs w:val="26"/>
        </w:rPr>
      </w:pPr>
      <w:r>
        <w:rPr>
          <w:noProof/>
          <w:lang w:val="en-GB" w:eastAsia="en-GB" w:bidi="ar-SA"/>
        </w:rPr>
        <mc:AlternateContent>
          <mc:Choice Requires="wps">
            <w:drawing>
              <wp:anchor distT="0" distB="0" distL="114300" distR="114300" simplePos="0" relativeHeight="251707904" behindDoc="0" locked="0" layoutInCell="1" allowOverlap="1" wp14:anchorId="311A3D67" wp14:editId="311A3D68">
                <wp:simplePos x="0" y="0"/>
                <wp:positionH relativeFrom="column">
                  <wp:posOffset>415290</wp:posOffset>
                </wp:positionH>
                <wp:positionV relativeFrom="paragraph">
                  <wp:posOffset>265430</wp:posOffset>
                </wp:positionV>
                <wp:extent cx="5701030" cy="0"/>
                <wp:effectExtent l="5715" t="8255" r="8255" b="10795"/>
                <wp:wrapNone/>
                <wp:docPr id="1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E6493" id="AutoShape 13" o:spid="_x0000_s1026" type="#_x0000_t32" style="position:absolute;margin-left:32.7pt;margin-top:20.9pt;width:448.9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" strokecolor="#b2a1c7 [1943]">
                <v:stroke dashstyle="1 1"/>
              </v:shape>
            </w:pict>
          </mc:Fallback>
        </mc:AlternateContent>
      </w:r>
      <w:r w:rsidRPr="00B64986">
        <w:rPr>
          <w:szCs w:val="26"/>
        </w:rPr>
        <w:t>Email</w:t>
      </w:r>
      <w:r w:rsidRPr="00305025">
        <w:rPr>
          <w:color w:val="000000" w:themeColor="text1"/>
          <w:szCs w:val="26"/>
        </w:rPr>
        <w:t xml:space="preserve">   </w:t>
      </w:r>
      <w:r w:rsidRPr="009822C6">
        <w:rPr>
          <w:color w:val="000000" w:themeColor="text1"/>
          <w:szCs w:val="26"/>
        </w:rPr>
        <w:t>boydsadalp@aol.com</w:t>
      </w:r>
    </w:p>
    <w:p w14:paraId="311A3B30" w14:textId="77777777" w:rsidR="007C2858"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70016" behindDoc="0" locked="0" layoutInCell="1" allowOverlap="1" wp14:anchorId="311A3D69" wp14:editId="311A3D6A">
                <wp:simplePos x="0" y="0"/>
                <wp:positionH relativeFrom="column">
                  <wp:posOffset>409575</wp:posOffset>
                </wp:positionH>
                <wp:positionV relativeFrom="paragraph">
                  <wp:posOffset>52070</wp:posOffset>
                </wp:positionV>
                <wp:extent cx="5701030" cy="635"/>
                <wp:effectExtent l="9525" t="13970" r="13970" b="13970"/>
                <wp:wrapNone/>
                <wp:docPr id="10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8D4CB" id="AutoShape 18" o:spid="_x0000_s1026" type="#_x0000_t32" style="position:absolute;margin-left:32.25pt;margin-top:4.1pt;width:448.9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" strokecolor="#b2a1c7 [1943]">
                <v:stroke dashstyle="1 1"/>
              </v:shape>
            </w:pict>
          </mc:Fallback>
        </mc:AlternateContent>
      </w:r>
    </w:p>
    <w:p w14:paraId="311A3B31" w14:textId="77777777" w:rsidR="00B64986" w:rsidRPr="00B64986" w:rsidRDefault="00B64986" w:rsidP="00853D5F">
      <w:pPr>
        <w:spacing w:after="0"/>
        <w:rPr>
          <w:szCs w:val="26"/>
        </w:rPr>
      </w:pPr>
    </w:p>
    <w:p w14:paraId="311A3B32" w14:textId="77777777" w:rsidR="00B64986" w:rsidRPr="00B64986" w:rsidRDefault="00B64986" w:rsidP="007C2858">
      <w:pPr>
        <w:pStyle w:val="bulletsgreen"/>
      </w:pPr>
      <w:r w:rsidRPr="00B64986">
        <w:t xml:space="preserve">In the absence of the Safeguarding Coordinator, the </w:t>
      </w:r>
      <w:r w:rsidRPr="00853D5F">
        <w:rPr>
          <w:b/>
        </w:rPr>
        <w:t>Deputy Safeguarding Coordinator</w:t>
      </w:r>
      <w:r w:rsidR="00853D5F">
        <w:t xml:space="preserve"> </w:t>
      </w:r>
      <w:r w:rsidR="007C2858">
        <w:br/>
      </w:r>
      <w:r w:rsidRPr="00B64986">
        <w:t xml:space="preserve">can be contacted: </w:t>
      </w:r>
    </w:p>
    <w:p w14:paraId="311A3B33" w14:textId="77777777" w:rsidR="00853D5F" w:rsidRDefault="00853D5F" w:rsidP="00853D5F">
      <w:pPr>
        <w:spacing w:after="0"/>
        <w:rPr>
          <w:szCs w:val="26"/>
        </w:rPr>
      </w:pPr>
    </w:p>
    <w:p w14:paraId="311A3B34" w14:textId="77777777" w:rsidR="00853D5F" w:rsidRDefault="00853D5F" w:rsidP="00853D5F">
      <w:pPr>
        <w:spacing w:after="0"/>
        <w:rPr>
          <w:szCs w:val="26"/>
        </w:rPr>
      </w:pPr>
      <w:r w:rsidRPr="00B64986">
        <w:rPr>
          <w:szCs w:val="26"/>
        </w:rPr>
        <w:t>Name</w:t>
      </w:r>
      <w:r w:rsidRPr="00853D5F">
        <w:rPr>
          <w:color w:val="B2A1C7"/>
          <w:szCs w:val="26"/>
        </w:rPr>
        <w:t xml:space="preserve"> </w:t>
      </w:r>
      <w:r w:rsidR="007C2858" w:rsidRPr="00305025">
        <w:rPr>
          <w:color w:val="000000" w:themeColor="text1"/>
          <w:szCs w:val="26"/>
        </w:rPr>
        <w:t xml:space="preserve"> </w:t>
      </w:r>
      <w:r w:rsidR="00305025" w:rsidRPr="00305025">
        <w:rPr>
          <w:color w:val="000000" w:themeColor="text1"/>
          <w:szCs w:val="26"/>
        </w:rPr>
        <w:t xml:space="preserve"> </w:t>
      </w:r>
      <w:r w:rsidR="00D2382E">
        <w:rPr>
          <w:color w:val="000000" w:themeColor="text1"/>
          <w:szCs w:val="26"/>
        </w:rPr>
        <w:t>Jane Simmons</w:t>
      </w:r>
    </w:p>
    <w:p w14:paraId="311A3B35" w14:textId="77777777" w:rsidR="00853D5F"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73088" behindDoc="0" locked="0" layoutInCell="1" allowOverlap="1" wp14:anchorId="311A3D6B" wp14:editId="311A3D6C">
                <wp:simplePos x="0" y="0"/>
                <wp:positionH relativeFrom="column">
                  <wp:posOffset>409575</wp:posOffset>
                </wp:positionH>
                <wp:positionV relativeFrom="paragraph">
                  <wp:posOffset>753110</wp:posOffset>
                </wp:positionV>
                <wp:extent cx="5701030" cy="635"/>
                <wp:effectExtent l="9525" t="10160" r="13970" b="8255"/>
                <wp:wrapNone/>
                <wp:docPr id="10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299A1" id="AutoShape 21" o:spid="_x0000_s1026" type="#_x0000_t32" style="position:absolute;margin-left:32.25pt;margin-top:59.3pt;width:448.9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72064" behindDoc="0" locked="0" layoutInCell="1" allowOverlap="1" wp14:anchorId="311A3D6D" wp14:editId="311A3D6E">
                <wp:simplePos x="0" y="0"/>
                <wp:positionH relativeFrom="column">
                  <wp:posOffset>409575</wp:posOffset>
                </wp:positionH>
                <wp:positionV relativeFrom="paragraph">
                  <wp:posOffset>12700</wp:posOffset>
                </wp:positionV>
                <wp:extent cx="5701030" cy="635"/>
                <wp:effectExtent l="9525" t="12700" r="13970" b="5715"/>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5A177" id="AutoShape 20" o:spid="_x0000_s1026" type="#_x0000_t32" style="position:absolute;margin-left:32.25pt;margin-top:1pt;width:448.9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74112" behindDoc="0" locked="0" layoutInCell="1" allowOverlap="1" wp14:anchorId="311A3D6F" wp14:editId="311A3D70">
                <wp:simplePos x="0" y="0"/>
                <wp:positionH relativeFrom="column">
                  <wp:posOffset>946150</wp:posOffset>
                </wp:positionH>
                <wp:positionV relativeFrom="paragraph">
                  <wp:posOffset>375285</wp:posOffset>
                </wp:positionV>
                <wp:extent cx="5164455" cy="0"/>
                <wp:effectExtent l="12700" t="13335" r="13970" b="5715"/>
                <wp:wrapNone/>
                <wp:docPr id="1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749E9" id="AutoShape 22" o:spid="_x0000_s1026" type="#_x0000_t32" style="position:absolute;margin-left:74.5pt;margin-top:29.55pt;width:406.6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" strokecolor="#b2a1c7 [1943]">
                <v:stroke dashstyle="1 1"/>
              </v:shape>
            </w:pict>
          </mc:Fallback>
        </mc:AlternateContent>
      </w:r>
    </w:p>
    <w:p w14:paraId="311A3B36" w14:textId="6C5EEF3D" w:rsidR="00853D5F" w:rsidRDefault="00853D5F" w:rsidP="00853D5F">
      <w:pPr>
        <w:spacing w:after="0"/>
        <w:rPr>
          <w:szCs w:val="26"/>
        </w:rPr>
      </w:pPr>
      <w:r w:rsidRPr="00B64986">
        <w:rPr>
          <w:szCs w:val="26"/>
        </w:rPr>
        <w:t>Telephone No</w:t>
      </w:r>
      <w:r w:rsidR="007C2858" w:rsidRPr="00305025">
        <w:rPr>
          <w:color w:val="000000" w:themeColor="text1"/>
          <w:szCs w:val="26"/>
        </w:rPr>
        <w:t xml:space="preserve">   </w:t>
      </w:r>
      <w:r w:rsidR="00D2382E">
        <w:rPr>
          <w:color w:val="000000" w:themeColor="text1"/>
          <w:szCs w:val="26"/>
        </w:rPr>
        <w:t>01422 365355</w:t>
      </w:r>
      <w:r w:rsidR="00F832A8">
        <w:rPr>
          <w:color w:val="000000" w:themeColor="text1"/>
          <w:szCs w:val="26"/>
        </w:rPr>
        <w:t xml:space="preserve"> / 07748 988161</w:t>
      </w:r>
    </w:p>
    <w:p w14:paraId="311A3B37" w14:textId="77777777" w:rsidR="00853D5F" w:rsidRPr="00B64986" w:rsidRDefault="00853D5F" w:rsidP="00853D5F">
      <w:pPr>
        <w:spacing w:after="0"/>
        <w:rPr>
          <w:szCs w:val="26"/>
        </w:rPr>
      </w:pPr>
    </w:p>
    <w:p w14:paraId="311A3B38" w14:textId="57441D09" w:rsidR="00853D5F" w:rsidRPr="00B64986" w:rsidRDefault="00853D5F" w:rsidP="00853D5F">
      <w:pPr>
        <w:spacing w:after="0"/>
        <w:rPr>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F832A8">
        <w:rPr>
          <w:color w:val="000000" w:themeColor="text1"/>
          <w:szCs w:val="26"/>
        </w:rPr>
        <w:t>heathchurchhalifax@gmail.com</w:t>
      </w:r>
    </w:p>
    <w:p w14:paraId="311A3B39" w14:textId="77777777" w:rsidR="00853D5F" w:rsidRDefault="00853D5F" w:rsidP="00853D5F">
      <w:pPr>
        <w:pStyle w:val="hNGING"/>
      </w:pPr>
    </w:p>
    <w:p w14:paraId="311A3B3A" w14:textId="77777777" w:rsidR="00B64986" w:rsidRPr="00B64986" w:rsidRDefault="00B64986" w:rsidP="007C2858">
      <w:pPr>
        <w:pStyle w:val="bulletsgreen"/>
      </w:pPr>
      <w:r w:rsidRPr="00853D5F">
        <w:t>Synod Safeguarding Officer</w:t>
      </w:r>
      <w:r w:rsidRPr="00B64986">
        <w:t xml:space="preserve"> </w:t>
      </w:r>
    </w:p>
    <w:p w14:paraId="311A3B3B" w14:textId="77777777" w:rsidR="00853D5F" w:rsidRDefault="00853D5F" w:rsidP="00853D5F">
      <w:pPr>
        <w:spacing w:after="0"/>
        <w:rPr>
          <w:szCs w:val="26"/>
        </w:rPr>
      </w:pPr>
    </w:p>
    <w:p w14:paraId="311A3B3D" w14:textId="0D4C5310" w:rsidR="00853D5F" w:rsidRPr="00B64986" w:rsidRDefault="00853D5F" w:rsidP="00853D5F">
      <w:pPr>
        <w:spacing w:after="0"/>
        <w:rPr>
          <w:szCs w:val="26"/>
        </w:rPr>
      </w:pPr>
      <w:r w:rsidRPr="00B64986">
        <w:rPr>
          <w:szCs w:val="26"/>
        </w:rPr>
        <w:t>Name</w:t>
      </w:r>
      <w:r w:rsidR="007C2858" w:rsidRPr="00305025">
        <w:rPr>
          <w:color w:val="000000" w:themeColor="text1"/>
          <w:szCs w:val="26"/>
        </w:rPr>
        <w:t xml:space="preserve">   </w:t>
      </w:r>
      <w:r w:rsidR="00F174E6">
        <w:rPr>
          <w:rFonts w:ascii="Arial" w:hAnsi="Arial" w:cs="Arial"/>
          <w:color w:val="000000"/>
          <w:sz w:val="20"/>
          <w:szCs w:val="20"/>
        </w:rPr>
        <w:t>Matt Knowles</w:t>
      </w:r>
      <w:r w:rsidR="0018755D">
        <w:rPr>
          <w:rFonts w:ascii="Arial" w:hAnsi="Arial" w:cs="Arial"/>
          <w:color w:val="000000"/>
          <w:sz w:val="20"/>
          <w:szCs w:val="20"/>
        </w:rPr>
        <w:br/>
      </w:r>
      <w:r w:rsidR="00F53471">
        <w:rPr>
          <w:noProof/>
          <w:szCs w:val="26"/>
          <w:lang w:val="en-GB" w:eastAsia="en-GB" w:bidi="ar-SA"/>
        </w:rPr>
        <mc:AlternateContent>
          <mc:Choice Requires="wps">
            <w:drawing>
              <wp:anchor distT="0" distB="0" distL="114300" distR="114300" simplePos="0" relativeHeight="251676160" behindDoc="0" locked="0" layoutInCell="1" allowOverlap="1" wp14:anchorId="311A3D71" wp14:editId="311A3D72">
                <wp:simplePos x="0" y="0"/>
                <wp:positionH relativeFrom="column">
                  <wp:posOffset>409575</wp:posOffset>
                </wp:positionH>
                <wp:positionV relativeFrom="paragraph">
                  <wp:posOffset>775970</wp:posOffset>
                </wp:positionV>
                <wp:extent cx="5701030" cy="635"/>
                <wp:effectExtent l="9525" t="13970" r="13970" b="13970"/>
                <wp:wrapNone/>
                <wp:docPr id="10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3E8CC" id="AutoShape 24" o:spid="_x0000_s1026" type="#_x0000_t32" style="position:absolute;margin-left:32.25pt;margin-top:61.1pt;width:448.9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" strokecolor="#b2a1c7 [1943]">
                <v:stroke dashstyle="1 1"/>
              </v:shape>
            </w:pict>
          </mc:Fallback>
        </mc:AlternateContent>
      </w:r>
      <w:r w:rsidR="00F53471">
        <w:rPr>
          <w:noProof/>
          <w:szCs w:val="26"/>
          <w:lang w:val="en-GB" w:eastAsia="en-GB" w:bidi="ar-SA"/>
        </w:rPr>
        <mc:AlternateContent>
          <mc:Choice Requires="wps">
            <w:drawing>
              <wp:anchor distT="0" distB="0" distL="114300" distR="114300" simplePos="0" relativeHeight="251675136" behindDoc="0" locked="0" layoutInCell="1" allowOverlap="1" wp14:anchorId="311A3D73" wp14:editId="311A3D74">
                <wp:simplePos x="0" y="0"/>
                <wp:positionH relativeFrom="column">
                  <wp:posOffset>409575</wp:posOffset>
                </wp:positionH>
                <wp:positionV relativeFrom="paragraph">
                  <wp:posOffset>35560</wp:posOffset>
                </wp:positionV>
                <wp:extent cx="5701030" cy="635"/>
                <wp:effectExtent l="9525" t="6985" r="13970" b="11430"/>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2BC7E" id="AutoShape 23" o:spid="_x0000_s1026" type="#_x0000_t32" style="position:absolute;margin-left:32.25pt;margin-top:2.8pt;width:448.9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" strokecolor="#b2a1c7 [1943]">
                <v:stroke dashstyle="1 1"/>
              </v:shape>
            </w:pict>
          </mc:Fallback>
        </mc:AlternateContent>
      </w:r>
      <w:r w:rsidR="00F53471">
        <w:rPr>
          <w:noProof/>
          <w:szCs w:val="26"/>
          <w:lang w:val="en-GB" w:eastAsia="en-GB" w:bidi="ar-SA"/>
        </w:rPr>
        <mc:AlternateContent>
          <mc:Choice Requires="wps">
            <w:drawing>
              <wp:anchor distT="0" distB="0" distL="114300" distR="114300" simplePos="0" relativeHeight="251677184" behindDoc="0" locked="0" layoutInCell="1" allowOverlap="1" wp14:anchorId="311A3D75" wp14:editId="311A3D76">
                <wp:simplePos x="0" y="0"/>
                <wp:positionH relativeFrom="column">
                  <wp:posOffset>946150</wp:posOffset>
                </wp:positionH>
                <wp:positionV relativeFrom="paragraph">
                  <wp:posOffset>398145</wp:posOffset>
                </wp:positionV>
                <wp:extent cx="5164455" cy="0"/>
                <wp:effectExtent l="12700" t="7620" r="13970" b="11430"/>
                <wp:wrapNone/>
                <wp:docPr id="10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69FE9" id="AutoShape 25" o:spid="_x0000_s1026" type="#_x0000_t32" style="position:absolute;margin-left:74.5pt;margin-top:31.35pt;width:406.6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" strokecolor="#b2a1c7 [1943]">
                <v:stroke dashstyle="1 1"/>
              </v:shape>
            </w:pict>
          </mc:Fallback>
        </mc:AlternateContent>
      </w:r>
    </w:p>
    <w:p w14:paraId="311A3B3F" w14:textId="3E60A527" w:rsidR="00853D5F" w:rsidRPr="00B64986" w:rsidRDefault="00853D5F"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F174E6">
        <w:rPr>
          <w:rFonts w:ascii="Arial" w:hAnsi="Arial" w:cs="Arial"/>
          <w:color w:val="747474"/>
          <w:sz w:val="23"/>
          <w:szCs w:val="23"/>
          <w:shd w:val="clear" w:color="auto" w:fill="FFFFFF"/>
        </w:rPr>
        <w:t> </w:t>
      </w:r>
      <w:r w:rsidR="00F174E6" w:rsidRPr="00F174E6">
        <w:rPr>
          <w:rFonts w:ascii="Arial" w:hAnsi="Arial" w:cs="Arial"/>
          <w:color w:val="auto"/>
          <w:sz w:val="23"/>
          <w:szCs w:val="23"/>
          <w:shd w:val="clear" w:color="auto" w:fill="FFFFFF"/>
        </w:rPr>
        <w:t>07761 525592.</w:t>
      </w:r>
    </w:p>
    <w:p w14:paraId="311A3B40" w14:textId="19C2F50B" w:rsidR="00853D5F" w:rsidRDefault="00853D5F" w:rsidP="00853D5F">
      <w:pPr>
        <w:spacing w:after="0"/>
        <w:rPr>
          <w:color w:val="B2A1C7"/>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6B5BB8" w:rsidRPr="006B5BB8">
        <w:rPr>
          <w:color w:val="222222"/>
          <w:shd w:val="clear" w:color="auto" w:fill="FFFFFF"/>
        </w:rPr>
        <w:t>matt.safeguarding@urcyorkshire.org.uk</w:t>
      </w:r>
    </w:p>
    <w:p w14:paraId="311A3B41" w14:textId="77777777" w:rsidR="00853D5F" w:rsidRDefault="00853D5F" w:rsidP="00853D5F">
      <w:pPr>
        <w:spacing w:after="0"/>
        <w:rPr>
          <w:szCs w:val="26"/>
        </w:rPr>
      </w:pPr>
    </w:p>
    <w:p w14:paraId="311A3B42" w14:textId="77777777" w:rsidR="007C2858" w:rsidRPr="00B64986" w:rsidRDefault="007C2858" w:rsidP="00853D5F">
      <w:pPr>
        <w:spacing w:after="0"/>
        <w:rPr>
          <w:szCs w:val="26"/>
        </w:rPr>
      </w:pPr>
    </w:p>
    <w:p w14:paraId="311A3B43" w14:textId="77777777" w:rsidR="00B64986" w:rsidRPr="00B64986" w:rsidRDefault="00B64986" w:rsidP="007C2858">
      <w:pPr>
        <w:pStyle w:val="bulletsgreen"/>
      </w:pPr>
      <w:r w:rsidRPr="00853D5F">
        <w:rPr>
          <w:b/>
        </w:rPr>
        <w:t>Churches Child Protection Advisory Service (CCPAS)</w:t>
      </w:r>
      <w:r w:rsidRPr="00B64986">
        <w:t xml:space="preserve"> </w:t>
      </w:r>
      <w:r w:rsidRPr="00853D5F">
        <w:t xml:space="preserve">(This should only be used for urgent advice if you are unable to contact your Synod Safeguarding Officer) </w:t>
      </w:r>
    </w:p>
    <w:p w14:paraId="311A3B44" w14:textId="77777777" w:rsidR="00B64986" w:rsidRDefault="00B64986" w:rsidP="00853D5F">
      <w:pPr>
        <w:spacing w:after="0"/>
        <w:ind w:firstLine="720"/>
        <w:rPr>
          <w:szCs w:val="26"/>
        </w:rPr>
      </w:pPr>
      <w:r w:rsidRPr="00B64986">
        <w:rPr>
          <w:szCs w:val="26"/>
        </w:rPr>
        <w:t xml:space="preserve">24 hour helpline: 0845 120 4550 </w:t>
      </w:r>
    </w:p>
    <w:p w14:paraId="311A3B45" w14:textId="77777777" w:rsidR="00800386" w:rsidRDefault="00800386" w:rsidP="00853D5F">
      <w:pPr>
        <w:spacing w:after="0"/>
        <w:ind w:firstLine="720"/>
        <w:rPr>
          <w:szCs w:val="26"/>
        </w:rPr>
      </w:pPr>
    </w:p>
    <w:p w14:paraId="311A3B46" w14:textId="77777777" w:rsidR="00800386" w:rsidRPr="00B64986" w:rsidRDefault="00800386" w:rsidP="00800386"/>
    <w:p w14:paraId="311A3B47" w14:textId="77777777" w:rsidR="00B64986" w:rsidRDefault="00B64986" w:rsidP="00800386">
      <w:pPr>
        <w:pStyle w:val="bulletsgreen"/>
        <w:spacing w:before="240"/>
      </w:pPr>
      <w:r w:rsidRPr="00853D5F">
        <w:rPr>
          <w:b/>
        </w:rPr>
        <w:t>Local Authority Designated Officer (LADO)</w:t>
      </w:r>
      <w:r w:rsidRPr="00B64986">
        <w:t xml:space="preserve"> or the equivalent in Scotland and Wales </w:t>
      </w:r>
    </w:p>
    <w:p w14:paraId="311A3B48" w14:textId="77777777" w:rsidR="00853D5F" w:rsidRPr="00B64986" w:rsidRDefault="00853D5F" w:rsidP="00853D5F">
      <w:pPr>
        <w:pStyle w:val="hNGING"/>
      </w:pPr>
    </w:p>
    <w:p w14:paraId="311A3B49" w14:textId="77777777" w:rsidR="00853D5F" w:rsidRDefault="00853D5F" w:rsidP="00853D5F">
      <w:pPr>
        <w:spacing w:after="0"/>
        <w:rPr>
          <w:szCs w:val="26"/>
        </w:rPr>
      </w:pPr>
      <w:r w:rsidRPr="00B64986">
        <w:rPr>
          <w:szCs w:val="26"/>
        </w:rPr>
        <w:t>Name</w:t>
      </w:r>
      <w:r w:rsidRPr="00305025">
        <w:rPr>
          <w:color w:val="000000" w:themeColor="text1"/>
          <w:szCs w:val="26"/>
        </w:rPr>
        <w:t xml:space="preserve"> </w:t>
      </w:r>
      <w:r w:rsidR="007C2858" w:rsidRPr="00305025">
        <w:rPr>
          <w:color w:val="000000" w:themeColor="text1"/>
          <w:szCs w:val="26"/>
        </w:rPr>
        <w:t xml:space="preserve">  </w:t>
      </w:r>
    </w:p>
    <w:p w14:paraId="311A3B4A" w14:textId="77777777" w:rsidR="00853D5F"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79232" behindDoc="0" locked="0" layoutInCell="1" allowOverlap="1" wp14:anchorId="311A3D77" wp14:editId="311A3D78">
                <wp:simplePos x="0" y="0"/>
                <wp:positionH relativeFrom="column">
                  <wp:posOffset>483235</wp:posOffset>
                </wp:positionH>
                <wp:positionV relativeFrom="paragraph">
                  <wp:posOffset>759460</wp:posOffset>
                </wp:positionV>
                <wp:extent cx="5701030" cy="635"/>
                <wp:effectExtent l="6985" t="6985" r="6985" b="1143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9F9D1" id="AutoShape 27" o:spid="_x0000_s1026" type="#_x0000_t32" style="position:absolute;margin-left:38.05pt;margin-top:59.8pt;width:448.9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78208" behindDoc="0" locked="0" layoutInCell="1" allowOverlap="1" wp14:anchorId="311A3D79" wp14:editId="311A3D7A">
                <wp:simplePos x="0" y="0"/>
                <wp:positionH relativeFrom="column">
                  <wp:posOffset>483235</wp:posOffset>
                </wp:positionH>
                <wp:positionV relativeFrom="paragraph">
                  <wp:posOffset>19050</wp:posOffset>
                </wp:positionV>
                <wp:extent cx="5701030" cy="635"/>
                <wp:effectExtent l="6985" t="9525" r="6985" b="8890"/>
                <wp:wrapNone/>
                <wp:docPr id="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5012F" id="AutoShape 26" o:spid="_x0000_s1026" type="#_x0000_t32" style="position:absolute;margin-left:38.05pt;margin-top:1.5pt;width:448.9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80256" behindDoc="0" locked="0" layoutInCell="1" allowOverlap="1" wp14:anchorId="311A3D7B" wp14:editId="311A3D7C">
                <wp:simplePos x="0" y="0"/>
                <wp:positionH relativeFrom="column">
                  <wp:posOffset>1019810</wp:posOffset>
                </wp:positionH>
                <wp:positionV relativeFrom="paragraph">
                  <wp:posOffset>381635</wp:posOffset>
                </wp:positionV>
                <wp:extent cx="5164455" cy="0"/>
                <wp:effectExtent l="10160" t="10160" r="6985" b="8890"/>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DEA81" id="AutoShape 28" o:spid="_x0000_s1026" type="#_x0000_t32" style="position:absolute;margin-left:80.3pt;margin-top:30.05pt;width:406.6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" strokecolor="#b2a1c7 [1943]">
                <v:stroke dashstyle="1 1"/>
              </v:shape>
            </w:pict>
          </mc:Fallback>
        </mc:AlternateContent>
      </w:r>
    </w:p>
    <w:p w14:paraId="311A3B4B" w14:textId="77777777" w:rsidR="00853D5F" w:rsidRDefault="00853D5F"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D2382E">
        <w:rPr>
          <w:rStyle w:val="skypec2ctextspan"/>
          <w:rFonts w:ascii="Arial" w:hAnsi="Arial" w:cs="Arial"/>
          <w:color w:val="5A5B5B"/>
          <w:sz w:val="18"/>
          <w:szCs w:val="18"/>
        </w:rPr>
        <w:t>01422 394 086</w:t>
      </w:r>
    </w:p>
    <w:p w14:paraId="311A3B4C" w14:textId="77777777" w:rsidR="00853D5F" w:rsidRPr="00B64986" w:rsidRDefault="00853D5F" w:rsidP="00853D5F">
      <w:pPr>
        <w:spacing w:after="0"/>
        <w:rPr>
          <w:szCs w:val="26"/>
        </w:rPr>
      </w:pPr>
    </w:p>
    <w:p w14:paraId="311A3B4D" w14:textId="77777777" w:rsidR="00853D5F" w:rsidRPr="00B64986" w:rsidRDefault="00853D5F" w:rsidP="00853D5F">
      <w:pPr>
        <w:spacing w:after="0"/>
        <w:rPr>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p>
    <w:p w14:paraId="311A3B4E" w14:textId="77777777" w:rsidR="00853D5F" w:rsidRDefault="00853D5F" w:rsidP="00853D5F">
      <w:pPr>
        <w:spacing w:after="0"/>
        <w:rPr>
          <w:szCs w:val="26"/>
        </w:rPr>
      </w:pPr>
    </w:p>
    <w:p w14:paraId="311A3B4F" w14:textId="77777777" w:rsidR="00B64986" w:rsidRPr="00B64986" w:rsidRDefault="00B64986" w:rsidP="007C2858">
      <w:pPr>
        <w:pStyle w:val="bulletsgreen"/>
      </w:pPr>
      <w:r w:rsidRPr="00B64986">
        <w:t xml:space="preserve">Statutory contact in the case of a child </w:t>
      </w:r>
    </w:p>
    <w:p w14:paraId="311A3B50" w14:textId="77777777" w:rsidR="008E2647" w:rsidRPr="00B64986" w:rsidRDefault="008E2647" w:rsidP="008E2647">
      <w:pPr>
        <w:pStyle w:val="bulletsgreen"/>
        <w:numPr>
          <w:ilvl w:val="0"/>
          <w:numId w:val="0"/>
        </w:numPr>
        <w:ind w:firstLine="720"/>
        <w:rPr>
          <w:szCs w:val="26"/>
        </w:rPr>
      </w:pPr>
      <w:r w:rsidRPr="008E2647">
        <w:rPr>
          <w:bCs/>
        </w:rPr>
        <w:t>Calderdale Emergency</w:t>
      </w:r>
      <w:r w:rsidRPr="008E2647">
        <w:t xml:space="preserve"> Duty Team </w:t>
      </w:r>
      <w:r>
        <w:t>01422</w:t>
      </w:r>
      <w:r w:rsidRPr="008E2647">
        <w:t xml:space="preserve"> 288000.</w:t>
      </w:r>
    </w:p>
    <w:p w14:paraId="311A3B51" w14:textId="77777777" w:rsidR="00B64986" w:rsidRDefault="00B64986" w:rsidP="00853D5F">
      <w:pPr>
        <w:spacing w:after="0"/>
        <w:rPr>
          <w:szCs w:val="26"/>
        </w:rPr>
      </w:pPr>
    </w:p>
    <w:p w14:paraId="311A3B52" w14:textId="77777777" w:rsidR="00853D5F" w:rsidRPr="00B64986" w:rsidRDefault="00853D5F" w:rsidP="00853D5F">
      <w:pPr>
        <w:spacing w:after="0"/>
        <w:rPr>
          <w:szCs w:val="26"/>
        </w:rPr>
      </w:pPr>
    </w:p>
    <w:p w14:paraId="311A3B53" w14:textId="77777777" w:rsidR="00B64986" w:rsidRPr="00B64986" w:rsidRDefault="00B64986" w:rsidP="007C2858">
      <w:pPr>
        <w:pStyle w:val="bulletsgreen"/>
      </w:pPr>
      <w:r w:rsidRPr="00B64986">
        <w:t xml:space="preserve">Statutory contact in the case of an adult at risk </w:t>
      </w:r>
    </w:p>
    <w:p w14:paraId="311A3B54" w14:textId="77777777" w:rsidR="00B64986" w:rsidRPr="008E2647" w:rsidRDefault="008E2647" w:rsidP="008E2647">
      <w:pPr>
        <w:spacing w:after="0"/>
        <w:ind w:firstLine="720"/>
        <w:rPr>
          <w:rFonts w:asciiTheme="minorHAnsi" w:hAnsiTheme="minorHAnsi"/>
          <w:szCs w:val="26"/>
        </w:rPr>
      </w:pPr>
      <w:r w:rsidRPr="008E2647">
        <w:rPr>
          <w:rFonts w:asciiTheme="minorHAnsi" w:hAnsiTheme="minorHAnsi" w:cs="Arial"/>
          <w:bCs/>
          <w:color w:val="545454"/>
        </w:rPr>
        <w:t>Calderdale Emergency</w:t>
      </w:r>
      <w:r w:rsidRPr="008E2647">
        <w:rPr>
          <w:rFonts w:asciiTheme="minorHAnsi" w:hAnsiTheme="minorHAnsi" w:cs="Arial"/>
          <w:color w:val="545454"/>
        </w:rPr>
        <w:t xml:space="preserve"> Duty Team 01422 288000.</w:t>
      </w:r>
    </w:p>
    <w:p w14:paraId="311A3B55" w14:textId="77777777" w:rsidR="00B64986" w:rsidRPr="00B64986" w:rsidRDefault="00B64986" w:rsidP="00853D5F">
      <w:pPr>
        <w:spacing w:after="0"/>
        <w:rPr>
          <w:szCs w:val="26"/>
        </w:rPr>
      </w:pPr>
    </w:p>
    <w:p w14:paraId="311A3B56" w14:textId="77777777" w:rsidR="00B64986" w:rsidRPr="00B64986" w:rsidRDefault="00B64986" w:rsidP="00853D5F">
      <w:pPr>
        <w:spacing w:after="0"/>
        <w:rPr>
          <w:szCs w:val="26"/>
        </w:rPr>
      </w:pPr>
      <w:r w:rsidRPr="00B64986">
        <w:rPr>
          <w:szCs w:val="26"/>
        </w:rPr>
        <w:t xml:space="preserve"> </w:t>
      </w:r>
    </w:p>
    <w:p w14:paraId="311A3B57" w14:textId="77777777" w:rsidR="00B9070A" w:rsidRDefault="00853D5F" w:rsidP="00853D5F">
      <w:pPr>
        <w:spacing w:after="0"/>
        <w:rPr>
          <w:szCs w:val="26"/>
        </w:rPr>
      </w:pPr>
      <w:r>
        <w:rPr>
          <w:szCs w:val="26"/>
        </w:rPr>
        <w:br w:type="page"/>
      </w:r>
    </w:p>
    <w:p w14:paraId="311A3B58" w14:textId="77777777" w:rsidR="00B9070A"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2304" behindDoc="0" locked="0" layoutInCell="0" allowOverlap="1" wp14:anchorId="311A3D7D" wp14:editId="311A3D7E">
                <wp:simplePos x="0" y="0"/>
                <wp:positionH relativeFrom="margin">
                  <wp:posOffset>-239395</wp:posOffset>
                </wp:positionH>
                <wp:positionV relativeFrom="margin">
                  <wp:posOffset>385445</wp:posOffset>
                </wp:positionV>
                <wp:extent cx="6826885" cy="982345"/>
                <wp:effectExtent l="8255" t="4445" r="3810" b="3810"/>
                <wp:wrapSquare wrapText="bothSides"/>
                <wp:docPr id="9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82345"/>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CF" w14:textId="77777777" w:rsidR="00D2382E" w:rsidRPr="00BF4F87" w:rsidRDefault="00D2382E" w:rsidP="00BF4F87">
                            <w:r>
                              <w:rPr>
                                <w:noProof/>
                                <w:color w:val="FFFFFF"/>
                                <w:spacing w:val="5"/>
                                <w:sz w:val="48"/>
                                <w:szCs w:val="52"/>
                                <w:lang w:val="en-GB" w:eastAsia="en-GB" w:bidi="ar-SA"/>
                              </w:rPr>
                              <w:drawing>
                                <wp:inline distT="0" distB="0" distL="0" distR="0" wp14:anchorId="311A3DDB" wp14:editId="311A3DDC">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A1</w:t>
                            </w:r>
                            <w:r>
                              <w:rPr>
                                <w:color w:val="FFFFFF" w:themeColor="background1"/>
                                <w:sz w:val="48"/>
                                <w:szCs w:val="48"/>
                              </w:rPr>
                              <w:br/>
                            </w:r>
                            <w:r w:rsidRPr="002F06AD">
                              <w:rPr>
                                <w:b/>
                                <w:color w:val="FFFFFF" w:themeColor="background1"/>
                                <w:sz w:val="36"/>
                                <w:szCs w:val="36"/>
                              </w:rPr>
                              <w:t>Safeguarding Policy Statement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7D" id="AutoShape 31" o:spid="_x0000_s1032" style="position:absolute;margin-left:-18.85pt;margin-top:30.35pt;width:537.55pt;height:77.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CF" w14:textId="77777777" w:rsidR="00D2382E" w:rsidRPr="00BF4F87" w:rsidRDefault="00D2382E" w:rsidP="00BF4F87">
                      <w:r>
                        <w:rPr>
                          <w:noProof/>
                          <w:color w:val="FFFFFF"/>
                          <w:spacing w:val="5"/>
                          <w:sz w:val="48"/>
                          <w:szCs w:val="52"/>
                          <w:lang w:val="en-GB" w:eastAsia="en-GB" w:bidi="ar-SA"/>
                        </w:rPr>
                        <w:drawing>
                          <wp:inline distT="0" distB="0" distL="0" distR="0" wp14:anchorId="311A3DDB" wp14:editId="311A3DDC">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A1</w:t>
                      </w:r>
                      <w:r>
                        <w:rPr>
                          <w:color w:val="FFFFFF" w:themeColor="background1"/>
                          <w:sz w:val="48"/>
                          <w:szCs w:val="48"/>
                        </w:rPr>
                        <w:br/>
                      </w:r>
                      <w:r w:rsidRPr="002F06AD">
                        <w:rPr>
                          <w:b/>
                          <w:color w:val="FFFFFF" w:themeColor="background1"/>
                          <w:sz w:val="36"/>
                          <w:szCs w:val="36"/>
                        </w:rPr>
                        <w:t>Safeguarding Policy Statement</w:t>
                      </w:r>
                    </w:p>
                  </w:txbxContent>
                </v:textbox>
                <w10:wrap type="square" anchorx="margin" anchory="margin"/>
              </v:roundrect>
            </w:pict>
          </mc:Fallback>
        </mc:AlternateContent>
      </w:r>
    </w:p>
    <w:p w14:paraId="311A3B59" w14:textId="77777777" w:rsidR="00B9070A" w:rsidRDefault="00B9070A" w:rsidP="00853D5F">
      <w:pPr>
        <w:spacing w:after="0"/>
        <w:rPr>
          <w:szCs w:val="26"/>
        </w:rPr>
      </w:pPr>
    </w:p>
    <w:p w14:paraId="311A3B5A" w14:textId="77777777" w:rsidR="00B64986" w:rsidRDefault="00B64986" w:rsidP="00853D5F">
      <w:pPr>
        <w:spacing w:after="0"/>
        <w:rPr>
          <w:szCs w:val="26"/>
        </w:rPr>
      </w:pPr>
    </w:p>
    <w:p w14:paraId="311A3B5B" w14:textId="77777777" w:rsidR="00942B5F" w:rsidRPr="00305025" w:rsidRDefault="00942B5F" w:rsidP="00853D5F">
      <w:pPr>
        <w:spacing w:after="0"/>
        <w:rPr>
          <w:color w:val="000000" w:themeColor="text1"/>
          <w:szCs w:val="26"/>
        </w:rPr>
      </w:pPr>
    </w:p>
    <w:p w14:paraId="311A3B5C" w14:textId="77777777" w:rsidR="00B64986" w:rsidRPr="00B64986" w:rsidRDefault="008E2647" w:rsidP="00BF4F87">
      <w:pPr>
        <w:spacing w:after="0"/>
        <w:jc w:val="right"/>
        <w:rPr>
          <w:szCs w:val="26"/>
        </w:rPr>
      </w:pPr>
      <w:proofErr w:type="gramStart"/>
      <w:r>
        <w:rPr>
          <w:szCs w:val="26"/>
        </w:rPr>
        <w:t>Heath</w:t>
      </w:r>
      <w:r w:rsidR="00BF4F87">
        <w:rPr>
          <w:szCs w:val="26"/>
        </w:rPr>
        <w:t xml:space="preserve"> </w:t>
      </w:r>
      <w:r w:rsidR="00B64986" w:rsidRPr="00B64986">
        <w:rPr>
          <w:szCs w:val="26"/>
        </w:rPr>
        <w:t xml:space="preserve"> United</w:t>
      </w:r>
      <w:proofErr w:type="gramEnd"/>
      <w:r w:rsidR="00B64986" w:rsidRPr="00B64986">
        <w:rPr>
          <w:szCs w:val="26"/>
        </w:rPr>
        <w:t xml:space="preserve"> Reformed Church</w:t>
      </w:r>
    </w:p>
    <w:p w14:paraId="311A3B5D"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83328" behindDoc="0" locked="0" layoutInCell="1" allowOverlap="1" wp14:anchorId="311A3D7F" wp14:editId="311A3D80">
                <wp:simplePos x="0" y="0"/>
                <wp:positionH relativeFrom="column">
                  <wp:posOffset>-58420</wp:posOffset>
                </wp:positionH>
                <wp:positionV relativeFrom="paragraph">
                  <wp:posOffset>43815</wp:posOffset>
                </wp:positionV>
                <wp:extent cx="4608830" cy="0"/>
                <wp:effectExtent l="8255" t="5715" r="12065" b="13335"/>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78DCF" id="AutoShape 32" o:spid="_x0000_s1026" type="#_x0000_t32" style="position:absolute;margin-left:-4.6pt;margin-top:3.45pt;width:362.9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" strokecolor="#b2a1c7 [1943]">
                <v:stroke dashstyle="1 1"/>
              </v:shape>
            </w:pict>
          </mc:Fallback>
        </mc:AlternateContent>
      </w:r>
    </w:p>
    <w:p w14:paraId="311A3B5E" w14:textId="77777777" w:rsidR="008E2647" w:rsidRPr="00B64986" w:rsidRDefault="00B64986" w:rsidP="008E2647">
      <w:pPr>
        <w:spacing w:after="0"/>
        <w:jc w:val="right"/>
        <w:rPr>
          <w:szCs w:val="26"/>
        </w:rPr>
      </w:pPr>
      <w:r w:rsidRPr="00B64986">
        <w:rPr>
          <w:szCs w:val="26"/>
        </w:rPr>
        <w:t xml:space="preserve">The following statement has been agreed by the leadership of </w:t>
      </w:r>
      <w:proofErr w:type="gramStart"/>
      <w:r w:rsidR="008E2647">
        <w:rPr>
          <w:szCs w:val="26"/>
        </w:rPr>
        <w:t xml:space="preserve">Heath </w:t>
      </w:r>
      <w:r w:rsidR="008E2647" w:rsidRPr="00B64986">
        <w:rPr>
          <w:szCs w:val="26"/>
        </w:rPr>
        <w:t xml:space="preserve"> United</w:t>
      </w:r>
      <w:proofErr w:type="gramEnd"/>
      <w:r w:rsidR="008E2647" w:rsidRPr="00B64986">
        <w:rPr>
          <w:szCs w:val="26"/>
        </w:rPr>
        <w:t xml:space="preserve"> Reformed Church</w:t>
      </w:r>
    </w:p>
    <w:p w14:paraId="311A3B5F" w14:textId="77777777" w:rsidR="00B64986" w:rsidRDefault="00B64986" w:rsidP="00853D5F">
      <w:pPr>
        <w:spacing w:after="0"/>
        <w:rPr>
          <w:i/>
          <w:szCs w:val="26"/>
        </w:rPr>
      </w:pPr>
    </w:p>
    <w:p w14:paraId="311A3B60" w14:textId="77777777" w:rsidR="00BF4F87" w:rsidRPr="00B64986" w:rsidRDefault="00BF4F87" w:rsidP="00853D5F">
      <w:pPr>
        <w:spacing w:after="0"/>
        <w:rPr>
          <w:szCs w:val="26"/>
        </w:rPr>
      </w:pPr>
    </w:p>
    <w:p w14:paraId="311A3B61" w14:textId="77777777" w:rsidR="00330416" w:rsidRDefault="00330416" w:rsidP="00853D5F">
      <w:pPr>
        <w:spacing w:after="0"/>
        <w:rPr>
          <w:b/>
          <w:szCs w:val="26"/>
        </w:rPr>
      </w:pPr>
    </w:p>
    <w:p w14:paraId="311A3B62" w14:textId="77777777" w:rsidR="00B64986" w:rsidRDefault="00B64986" w:rsidP="00853D5F">
      <w:pPr>
        <w:spacing w:after="0"/>
        <w:rPr>
          <w:b/>
          <w:szCs w:val="26"/>
        </w:rPr>
      </w:pPr>
      <w:r w:rsidRPr="00BF4F87">
        <w:rPr>
          <w:b/>
          <w:szCs w:val="26"/>
        </w:rPr>
        <w:t xml:space="preserve">This church is committed to the safeguarding of children and adults at risk, and to ensuring </w:t>
      </w:r>
      <w:r w:rsidR="00330416">
        <w:rPr>
          <w:b/>
          <w:szCs w:val="26"/>
        </w:rPr>
        <w:br/>
      </w:r>
      <w:r w:rsidRPr="00BF4F87">
        <w:rPr>
          <w:b/>
          <w:szCs w:val="26"/>
        </w:rPr>
        <w:t>their well-being.</w:t>
      </w:r>
    </w:p>
    <w:p w14:paraId="311A3B63" w14:textId="77777777" w:rsidR="00BF4F87" w:rsidRPr="00BF4F87" w:rsidRDefault="00BF4F87" w:rsidP="00853D5F">
      <w:pPr>
        <w:spacing w:after="0"/>
        <w:rPr>
          <w:b/>
          <w:szCs w:val="26"/>
        </w:rPr>
      </w:pPr>
    </w:p>
    <w:p w14:paraId="311A3B64" w14:textId="77777777" w:rsidR="00B64986" w:rsidRPr="00B64986" w:rsidRDefault="00B64986" w:rsidP="00BF4F87">
      <w:pPr>
        <w:pStyle w:val="bulletsgreen"/>
      </w:pPr>
      <w:r w:rsidRPr="00B64986">
        <w:t>We believe that all children and adults at risk should know that they are valued within the church and safely enjoy and have access to every aspect of the life of our church</w:t>
      </w:r>
    </w:p>
    <w:p w14:paraId="311A3B65" w14:textId="77777777" w:rsidR="00B64986" w:rsidRPr="00B64986" w:rsidRDefault="00B64986" w:rsidP="00BF4F87">
      <w:pPr>
        <w:pStyle w:val="bulletsgreen"/>
      </w:pPr>
      <w:r w:rsidRPr="00B64986">
        <w:t>We respect the personal dignity and rights of children and adults at risk (for example, as set out in the Human Rights Act 1989 and the United Nations Convention on the Rights of the Child) and will ensure that our policies and procedures reflect this</w:t>
      </w:r>
    </w:p>
    <w:p w14:paraId="311A3B66" w14:textId="77777777" w:rsidR="00B64986" w:rsidRPr="00B64986" w:rsidRDefault="00B64986" w:rsidP="00BF4F87">
      <w:pPr>
        <w:pStyle w:val="bulletsgreen"/>
      </w:pPr>
      <w:r w:rsidRPr="00B64986">
        <w:t>We recognise that we all have a responsibility to help prevent the physical, sexual, emotional abuse and neglect of children under 18 years of age</w:t>
      </w:r>
    </w:p>
    <w:p w14:paraId="311A3B67" w14:textId="77777777" w:rsidR="00B64986" w:rsidRPr="00B64986" w:rsidRDefault="00B64986" w:rsidP="00BF4F87">
      <w:pPr>
        <w:pStyle w:val="bulletsgreen"/>
      </w:pPr>
      <w:r w:rsidRPr="00B64986">
        <w:t>We recognise that we all have a responsibility to help prevent the physical, sexual, psychological, emotional, financial, discriminatory abuse and neglect of adults at risk</w:t>
      </w:r>
    </w:p>
    <w:p w14:paraId="311A3B68" w14:textId="77777777" w:rsidR="00B64986" w:rsidRPr="00B64986" w:rsidRDefault="00B64986" w:rsidP="00BF4F87">
      <w:pPr>
        <w:pStyle w:val="bulletsgreen"/>
      </w:pPr>
      <w:r w:rsidRPr="00B64986">
        <w:t>We recognise that domestic abuse affects both adults and children and believe that domestic abuse in all its forms is unacceptable and inconsistent with a Christian way of living</w:t>
      </w:r>
    </w:p>
    <w:p w14:paraId="311A3B69" w14:textId="77777777" w:rsidR="00B64986" w:rsidRPr="00B64986" w:rsidRDefault="00B64986" w:rsidP="00BF4F87">
      <w:pPr>
        <w:pStyle w:val="bulletsgreen"/>
      </w:pPr>
      <w:r w:rsidRPr="00B64986">
        <w:t>We will report any abuse of children or adults at risk that we discover or suspect</w:t>
      </w:r>
    </w:p>
    <w:p w14:paraId="311A3B6A" w14:textId="77777777" w:rsidR="00B64986" w:rsidRPr="00B64986" w:rsidRDefault="00B64986" w:rsidP="00BF4F87">
      <w:pPr>
        <w:pStyle w:val="bulletsgreen"/>
      </w:pPr>
      <w:r w:rsidRPr="00B64986">
        <w:t>Where an allegation suggests that a criminal offence may have been committed, the police will be contacted as a matter of urgenc</w:t>
      </w:r>
      <w:r w:rsidR="00853D5F">
        <w:t>y</w:t>
      </w:r>
    </w:p>
    <w:p w14:paraId="311A3B6B" w14:textId="77777777" w:rsidR="00B64986" w:rsidRPr="00B64986" w:rsidRDefault="00B64986" w:rsidP="00BF4F87">
      <w:pPr>
        <w:pStyle w:val="bulletsgreen"/>
      </w:pPr>
      <w:r w:rsidRPr="00B64986">
        <w:t>We recognise that Children’s Services has responsibility for investigating all allegations or suspicions of abuse where there are concerns about a child, and that Adult Services do so for adults at risk</w:t>
      </w:r>
    </w:p>
    <w:p w14:paraId="311A3B6C" w14:textId="77777777" w:rsidR="00B64986" w:rsidRPr="00B64986" w:rsidRDefault="00B64986" w:rsidP="00BF4F87">
      <w:pPr>
        <w:pStyle w:val="bulletsgreen"/>
      </w:pPr>
      <w:r w:rsidRPr="00B64986">
        <w:t>We acknowledge that Local Authority Designated Officers (LADOs) or the equivalent in Scotland and Wales have responsibility for dealing with all allegations and concerns about people working with children, whether paid or voluntary workers, lay or ordained</w:t>
      </w:r>
    </w:p>
    <w:p w14:paraId="311A3B6D" w14:textId="77777777" w:rsidR="00B64986" w:rsidRPr="00B64986" w:rsidRDefault="00B64986" w:rsidP="00BF4F87">
      <w:pPr>
        <w:pStyle w:val="bulletsgreen"/>
      </w:pPr>
      <w:r w:rsidRPr="00B64986">
        <w:t>We recognise that safeguarding is a whole church responsibility</w:t>
      </w:r>
    </w:p>
    <w:p w14:paraId="311A3B6E" w14:textId="77777777" w:rsidR="00B64986" w:rsidRPr="00B64986" w:rsidRDefault="00B64986" w:rsidP="00853D5F">
      <w:pPr>
        <w:spacing w:after="0"/>
        <w:rPr>
          <w:szCs w:val="26"/>
        </w:rPr>
      </w:pPr>
    </w:p>
    <w:p w14:paraId="311A3B6F" w14:textId="77777777" w:rsidR="00B64986" w:rsidRPr="00B64986" w:rsidRDefault="00B64986" w:rsidP="00853D5F">
      <w:pPr>
        <w:spacing w:after="0"/>
        <w:rPr>
          <w:szCs w:val="26"/>
        </w:rPr>
      </w:pPr>
    </w:p>
    <w:p w14:paraId="311A3B70" w14:textId="77777777" w:rsidR="00B64986" w:rsidRPr="00B64986" w:rsidRDefault="00B64986" w:rsidP="00853D5F">
      <w:pPr>
        <w:spacing w:after="0"/>
        <w:rPr>
          <w:szCs w:val="26"/>
        </w:rPr>
      </w:pPr>
      <w:r w:rsidRPr="00B64986">
        <w:rPr>
          <w:szCs w:val="26"/>
        </w:rPr>
        <w:t>We are committed to:</w:t>
      </w:r>
    </w:p>
    <w:p w14:paraId="311A3B71" w14:textId="77777777" w:rsidR="00B64986" w:rsidRPr="00B64986" w:rsidRDefault="00B64986" w:rsidP="00BF4F87">
      <w:pPr>
        <w:pStyle w:val="bulletsgreen"/>
      </w:pPr>
      <w:r w:rsidRPr="00B64986">
        <w:t xml:space="preserve">The establishment of a loving environment, which is safe and caring, and where there is </w:t>
      </w:r>
      <w:r w:rsidR="00BF4F87">
        <w:br/>
      </w:r>
      <w:r w:rsidRPr="00B64986">
        <w:t>an informed vigilance about the dangers of abuse</w:t>
      </w:r>
    </w:p>
    <w:p w14:paraId="311A3B72" w14:textId="77777777" w:rsidR="00B64986" w:rsidRPr="00B64986" w:rsidRDefault="00B64986" w:rsidP="00BF4F87">
      <w:pPr>
        <w:pStyle w:val="bulletsgreen"/>
      </w:pPr>
      <w:r w:rsidRPr="00B64986">
        <w:t>Following the relevant legislation, statutory, denominational and specialist guidelines in relation to safeguarding children and adults at risk</w:t>
      </w:r>
    </w:p>
    <w:p w14:paraId="311A3B73" w14:textId="77777777" w:rsidR="00330416" w:rsidRDefault="00B64986" w:rsidP="00330416">
      <w:pPr>
        <w:pStyle w:val="bulletsgreen"/>
      </w:pPr>
      <w:r w:rsidRPr="00B64986">
        <w:t>Ensuring that we keep up to date with national and local developments relating to safeguarding</w:t>
      </w:r>
    </w:p>
    <w:p w14:paraId="311A3B74" w14:textId="77777777" w:rsidR="00330416" w:rsidRDefault="00330416" w:rsidP="00330416"/>
    <w:p w14:paraId="311A3B75" w14:textId="77777777" w:rsidR="00C41E3F" w:rsidRPr="00B64986" w:rsidRDefault="00C41E3F" w:rsidP="00330416"/>
    <w:p w14:paraId="311A3B76" w14:textId="77777777" w:rsidR="00B64986" w:rsidRPr="00B64986" w:rsidRDefault="00B64986" w:rsidP="00AA71CE">
      <w:pPr>
        <w:pStyle w:val="bulletsgreen"/>
      </w:pPr>
      <w:r w:rsidRPr="00B64986">
        <w:t>Building constructive links with the relevant Voluntary and Statutory Authorities</w:t>
      </w:r>
    </w:p>
    <w:p w14:paraId="311A3B77" w14:textId="77777777" w:rsidR="00B64986" w:rsidRPr="00B64986" w:rsidRDefault="00B64986" w:rsidP="00AA71CE">
      <w:pPr>
        <w:pStyle w:val="bulletsgreen"/>
      </w:pPr>
      <w:r w:rsidRPr="00B64986">
        <w:t>Taking all reasonable steps to ensure that as a church, everyone works within the agreed procedures of our safeguarding policies</w:t>
      </w:r>
    </w:p>
    <w:p w14:paraId="311A3B78" w14:textId="77777777" w:rsidR="00B64986" w:rsidRPr="00B64986" w:rsidRDefault="00B64986" w:rsidP="00AA71CE">
      <w:pPr>
        <w:pStyle w:val="bulletsgreen"/>
      </w:pPr>
      <w:r w:rsidRPr="00B64986">
        <w:t>Supporting the Safeguarding Coordinator and Deputy in their work and in any action they may need to take in order to protect children and adults at risk</w:t>
      </w:r>
    </w:p>
    <w:p w14:paraId="311A3B79" w14:textId="77777777" w:rsidR="00B64986" w:rsidRPr="00B64986" w:rsidRDefault="00B64986" w:rsidP="00AA71CE">
      <w:pPr>
        <w:pStyle w:val="bulletsgreen"/>
      </w:pPr>
      <w:r w:rsidRPr="00B64986">
        <w:t>Following safer recruitment principles in the appointment and selection of all those who work with children and adults at risk, be they volunteer or paid staff, lay or ordained</w:t>
      </w:r>
    </w:p>
    <w:p w14:paraId="311A3B7A" w14:textId="77777777" w:rsidR="00B64986" w:rsidRPr="00B64986" w:rsidRDefault="00B64986" w:rsidP="00AA71CE">
      <w:pPr>
        <w:pStyle w:val="bulletsgreen"/>
      </w:pPr>
      <w:r w:rsidRPr="00B64986">
        <w:t>Supporting, supervising, resourcing and training all those who undertake work with children and adults at risk</w:t>
      </w:r>
    </w:p>
    <w:p w14:paraId="311A3B7B" w14:textId="77777777" w:rsidR="00B64986" w:rsidRPr="00B64986" w:rsidRDefault="00B64986" w:rsidP="00AA71CE">
      <w:pPr>
        <w:pStyle w:val="bulletsgreen"/>
      </w:pPr>
      <w:r w:rsidRPr="00B64986">
        <w:t>Ensuring that the children and adults we have contact with know that they are valued and feel empowered to tell us if they are suffering harm</w:t>
      </w:r>
    </w:p>
    <w:p w14:paraId="311A3B7C" w14:textId="77777777" w:rsidR="00B64986" w:rsidRPr="00B64986" w:rsidRDefault="00B64986" w:rsidP="00AA71CE">
      <w:pPr>
        <w:pStyle w:val="bulletsgreen"/>
      </w:pPr>
      <w:r w:rsidRPr="00B64986">
        <w:t>Reporting any abuse of children or adults at risk that we discover or suspect</w:t>
      </w:r>
    </w:p>
    <w:p w14:paraId="311A3B7D" w14:textId="77777777" w:rsidR="00B64986" w:rsidRPr="00B64986" w:rsidRDefault="00B64986" w:rsidP="00AA71CE">
      <w:pPr>
        <w:pStyle w:val="bulletsgreen"/>
      </w:pPr>
      <w:r w:rsidRPr="00B64986">
        <w:t>Supporting all those in our church who are affected by abuse</w:t>
      </w:r>
    </w:p>
    <w:p w14:paraId="311A3B7E" w14:textId="77777777" w:rsidR="00B64986" w:rsidRPr="00B64986" w:rsidRDefault="00B64986" w:rsidP="00AA71CE">
      <w:pPr>
        <w:pStyle w:val="bulletsgreen"/>
      </w:pPr>
      <w:r w:rsidRPr="00B64986">
        <w:t>Supporting and supervising those who pose a risk to children or adults at risk, implementing contracts of behaviour, whilst bearing in mind the overarching principle that the welfare of the child is paramount</w:t>
      </w:r>
    </w:p>
    <w:p w14:paraId="311A3B7F" w14:textId="77777777" w:rsidR="00B64986" w:rsidRPr="00B64986" w:rsidRDefault="00B64986" w:rsidP="00AA71CE">
      <w:pPr>
        <w:pStyle w:val="bulletsgreen"/>
      </w:pPr>
      <w:r w:rsidRPr="00B64986">
        <w:t>If an assessment is made that someone poses an unmanageable risk to those in need of protection and could not safely attend our church, we will ensure that they continue to be offered pastoral care and will signpost them to appropriate agencies for support</w:t>
      </w:r>
    </w:p>
    <w:p w14:paraId="311A3B80" w14:textId="77777777" w:rsidR="00B64986" w:rsidRPr="00B64986" w:rsidRDefault="00B64986" w:rsidP="00853D5F">
      <w:pPr>
        <w:spacing w:after="0"/>
        <w:rPr>
          <w:szCs w:val="26"/>
        </w:rPr>
      </w:pPr>
    </w:p>
    <w:p w14:paraId="311A3B81" w14:textId="77777777" w:rsidR="00C33472" w:rsidRDefault="00C33472" w:rsidP="00853D5F">
      <w:pPr>
        <w:spacing w:after="0"/>
        <w:rPr>
          <w:szCs w:val="26"/>
        </w:rPr>
      </w:pPr>
    </w:p>
    <w:p w14:paraId="311A3B82" w14:textId="77777777" w:rsidR="00B64986" w:rsidRPr="00B64986" w:rsidRDefault="00B64986" w:rsidP="00853D5F">
      <w:pPr>
        <w:spacing w:after="0"/>
        <w:rPr>
          <w:szCs w:val="26"/>
        </w:rPr>
      </w:pPr>
      <w:r w:rsidRPr="00B64986">
        <w:rPr>
          <w:szCs w:val="26"/>
        </w:rPr>
        <w:t>Name:</w:t>
      </w:r>
      <w:r w:rsidR="00FF5C36" w:rsidRPr="00305025">
        <w:rPr>
          <w:color w:val="000000" w:themeColor="text1"/>
          <w:szCs w:val="26"/>
        </w:rPr>
        <w:t xml:space="preserve">   </w:t>
      </w:r>
      <w:r w:rsidR="008E2647">
        <w:rPr>
          <w:color w:val="000000" w:themeColor="text1"/>
          <w:szCs w:val="26"/>
        </w:rPr>
        <w:t>Jane Simmons</w:t>
      </w:r>
    </w:p>
    <w:p w14:paraId="311A3B83" w14:textId="77777777" w:rsidR="00B64986" w:rsidRPr="00B64986" w:rsidRDefault="00B64986" w:rsidP="00AA71CE">
      <w:pPr>
        <w:spacing w:before="240" w:after="0"/>
        <w:rPr>
          <w:szCs w:val="26"/>
        </w:rPr>
      </w:pPr>
      <w:r w:rsidRPr="00B64986">
        <w:rPr>
          <w:szCs w:val="26"/>
        </w:rPr>
        <w:t>(on behalf of the church leadership)</w:t>
      </w:r>
    </w:p>
    <w:p w14:paraId="311A3B84" w14:textId="77777777" w:rsidR="00B64986" w:rsidRPr="00B64986" w:rsidRDefault="00B64986" w:rsidP="00853D5F">
      <w:pPr>
        <w:spacing w:after="0"/>
        <w:rPr>
          <w:szCs w:val="26"/>
        </w:rPr>
      </w:pPr>
    </w:p>
    <w:p w14:paraId="311A3B85" w14:textId="77777777" w:rsidR="00C33472" w:rsidRDefault="00C33472" w:rsidP="00853D5F">
      <w:pPr>
        <w:spacing w:after="0"/>
        <w:rPr>
          <w:szCs w:val="26"/>
        </w:rPr>
      </w:pPr>
    </w:p>
    <w:p w14:paraId="311A3B86" w14:textId="77777777" w:rsidR="00B64986" w:rsidRPr="00B64986" w:rsidRDefault="00B64986" w:rsidP="00853D5F">
      <w:pPr>
        <w:spacing w:after="0"/>
        <w:rPr>
          <w:szCs w:val="26"/>
        </w:rPr>
      </w:pPr>
      <w:r w:rsidRPr="00B64986">
        <w:rPr>
          <w:szCs w:val="26"/>
        </w:rPr>
        <w:t>Signed:</w:t>
      </w:r>
      <w:r w:rsidR="00330416" w:rsidRPr="00305025">
        <w:rPr>
          <w:color w:val="000000" w:themeColor="text1"/>
          <w:szCs w:val="26"/>
        </w:rPr>
        <w:t xml:space="preserve">  </w:t>
      </w:r>
    </w:p>
    <w:p w14:paraId="311A3B87"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86400" behindDoc="0" locked="0" layoutInCell="1" allowOverlap="1" wp14:anchorId="311A3D81" wp14:editId="311A3D82">
                <wp:simplePos x="0" y="0"/>
                <wp:positionH relativeFrom="column">
                  <wp:posOffset>556895</wp:posOffset>
                </wp:positionH>
                <wp:positionV relativeFrom="paragraph">
                  <wp:posOffset>20320</wp:posOffset>
                </wp:positionV>
                <wp:extent cx="5701030" cy="635"/>
                <wp:effectExtent l="13970" t="10795" r="9525" b="762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67C98" id="AutoShape 35" o:spid="_x0000_s1026" type="#_x0000_t32" style="position:absolute;margin-left:43.85pt;margin-top:1.6pt;width:448.9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" strokecolor="#b2a1c7 [1943]">
                <v:stroke dashstyle="1 1"/>
              </v:shape>
            </w:pict>
          </mc:Fallback>
        </mc:AlternateContent>
      </w:r>
    </w:p>
    <w:p w14:paraId="311A3B88" w14:textId="77777777" w:rsidR="00C33472" w:rsidRDefault="00C33472" w:rsidP="00853D5F">
      <w:pPr>
        <w:spacing w:after="0"/>
        <w:rPr>
          <w:szCs w:val="26"/>
        </w:rPr>
      </w:pPr>
    </w:p>
    <w:p w14:paraId="311A3B89" w14:textId="77777777" w:rsidR="00B64986" w:rsidRPr="00B64986" w:rsidRDefault="00B64986" w:rsidP="00853D5F">
      <w:pPr>
        <w:spacing w:after="0"/>
        <w:rPr>
          <w:szCs w:val="26"/>
        </w:rPr>
      </w:pPr>
      <w:r w:rsidRPr="00B64986">
        <w:rPr>
          <w:szCs w:val="26"/>
        </w:rPr>
        <w:t>Date:</w:t>
      </w:r>
      <w:r w:rsidR="00330416" w:rsidRPr="00305025">
        <w:rPr>
          <w:color w:val="000000" w:themeColor="text1"/>
          <w:szCs w:val="26"/>
        </w:rPr>
        <w:t xml:space="preserve">     </w:t>
      </w:r>
    </w:p>
    <w:p w14:paraId="311A3B8A"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85376" behindDoc="0" locked="0" layoutInCell="1" allowOverlap="1" wp14:anchorId="311A3D83" wp14:editId="311A3D84">
                <wp:simplePos x="0" y="0"/>
                <wp:positionH relativeFrom="column">
                  <wp:posOffset>556895</wp:posOffset>
                </wp:positionH>
                <wp:positionV relativeFrom="paragraph">
                  <wp:posOffset>73025</wp:posOffset>
                </wp:positionV>
                <wp:extent cx="5701030" cy="635"/>
                <wp:effectExtent l="13970" t="6350" r="9525" b="1206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783DD" id="AutoShape 34" o:spid="_x0000_s1026" type="#_x0000_t32" style="position:absolute;margin-left:43.85pt;margin-top:5.75pt;width:448.9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" strokecolor="#b2a1c7 [1943]">
                <v:stroke dashstyle="1 1"/>
              </v:shape>
            </w:pict>
          </mc:Fallback>
        </mc:AlternateContent>
      </w:r>
    </w:p>
    <w:p w14:paraId="311A3B8B" w14:textId="77777777" w:rsidR="00B64986" w:rsidRPr="00B64986" w:rsidRDefault="00B64986" w:rsidP="00853D5F">
      <w:pPr>
        <w:spacing w:after="0"/>
        <w:rPr>
          <w:szCs w:val="26"/>
        </w:rPr>
      </w:pPr>
      <w:r w:rsidRPr="00B64986">
        <w:rPr>
          <w:szCs w:val="26"/>
        </w:rPr>
        <w:t xml:space="preserve"> </w:t>
      </w:r>
    </w:p>
    <w:p w14:paraId="311A3B8C" w14:textId="77777777" w:rsidR="00AA71CE" w:rsidRDefault="00AA71CE" w:rsidP="00853D5F">
      <w:pPr>
        <w:spacing w:after="0"/>
        <w:rPr>
          <w:szCs w:val="26"/>
        </w:rPr>
      </w:pPr>
    </w:p>
    <w:p w14:paraId="311A3B8D" w14:textId="77777777" w:rsidR="00330416" w:rsidRDefault="00330416" w:rsidP="00853D5F">
      <w:pPr>
        <w:spacing w:after="0"/>
        <w:rPr>
          <w:szCs w:val="26"/>
        </w:rPr>
      </w:pPr>
    </w:p>
    <w:p w14:paraId="311A3B8E" w14:textId="77777777" w:rsidR="00330416" w:rsidRDefault="00330416">
      <w:pPr>
        <w:spacing w:after="0"/>
        <w:rPr>
          <w:szCs w:val="26"/>
        </w:rPr>
      </w:pPr>
      <w:r>
        <w:rPr>
          <w:szCs w:val="26"/>
        </w:rPr>
        <w:br w:type="page"/>
      </w:r>
    </w:p>
    <w:p w14:paraId="311A3B8F" w14:textId="77777777" w:rsidR="00330416"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7424" behindDoc="0" locked="0" layoutInCell="0" allowOverlap="1" wp14:anchorId="311A3D85" wp14:editId="311A3D86">
                <wp:simplePos x="0" y="0"/>
                <wp:positionH relativeFrom="margin">
                  <wp:posOffset>-229870</wp:posOffset>
                </wp:positionH>
                <wp:positionV relativeFrom="margin">
                  <wp:posOffset>347345</wp:posOffset>
                </wp:positionV>
                <wp:extent cx="6826885" cy="972820"/>
                <wp:effectExtent l="8255" t="4445" r="3810" b="3810"/>
                <wp:wrapSquare wrapText="bothSides"/>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0" w14:textId="77777777" w:rsidR="00D2382E" w:rsidRPr="00BF4F87" w:rsidRDefault="00D2382E" w:rsidP="00330416">
                            <w:r>
                              <w:rPr>
                                <w:noProof/>
                                <w:color w:val="FFFFFF"/>
                                <w:spacing w:val="5"/>
                                <w:sz w:val="48"/>
                                <w:szCs w:val="52"/>
                                <w:lang w:val="en-GB" w:eastAsia="en-GB" w:bidi="ar-SA"/>
                              </w:rPr>
                              <w:drawing>
                                <wp:inline distT="0" distB="0" distL="0" distR="0" wp14:anchorId="311A3DDD" wp14:editId="311A3DDE">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A2</w:t>
                            </w:r>
                            <w:r>
                              <w:rPr>
                                <w:color w:val="FFFFFF" w:themeColor="background1"/>
                                <w:sz w:val="48"/>
                                <w:szCs w:val="48"/>
                              </w:rPr>
                              <w:br/>
                            </w:r>
                            <w:r w:rsidRPr="002F06AD">
                              <w:rPr>
                                <w:b/>
                                <w:color w:val="FFFFFF" w:themeColor="background1"/>
                                <w:sz w:val="36"/>
                                <w:szCs w:val="36"/>
                              </w:rPr>
                              <w:t>The Role of a Church Safeguarding Coordinator</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85" id="AutoShape 36" o:spid="_x0000_s1033" style="position:absolute;margin-left:-18.1pt;margin-top:27.35pt;width:537.55pt;height:76.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0" w14:textId="77777777" w:rsidR="00D2382E" w:rsidRPr="00BF4F87" w:rsidRDefault="00D2382E" w:rsidP="00330416">
                      <w:r>
                        <w:rPr>
                          <w:noProof/>
                          <w:color w:val="FFFFFF"/>
                          <w:spacing w:val="5"/>
                          <w:sz w:val="48"/>
                          <w:szCs w:val="52"/>
                          <w:lang w:val="en-GB" w:eastAsia="en-GB" w:bidi="ar-SA"/>
                        </w:rPr>
                        <w:drawing>
                          <wp:inline distT="0" distB="0" distL="0" distR="0" wp14:anchorId="311A3DDD" wp14:editId="311A3DDE">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A2</w:t>
                      </w:r>
                      <w:r>
                        <w:rPr>
                          <w:color w:val="FFFFFF" w:themeColor="background1"/>
                          <w:sz w:val="48"/>
                          <w:szCs w:val="48"/>
                        </w:rPr>
                        <w:br/>
                      </w:r>
                      <w:r w:rsidRPr="002F06AD">
                        <w:rPr>
                          <w:b/>
                          <w:color w:val="FFFFFF" w:themeColor="background1"/>
                          <w:sz w:val="36"/>
                          <w:szCs w:val="36"/>
                        </w:rPr>
                        <w:t>The Role of a Church Safeguarding Coordinator</w:t>
                      </w:r>
                    </w:p>
                  </w:txbxContent>
                </v:textbox>
                <w10:wrap type="square" anchorx="margin" anchory="margin"/>
              </v:roundrect>
            </w:pict>
          </mc:Fallback>
        </mc:AlternateContent>
      </w:r>
    </w:p>
    <w:p w14:paraId="311A3B90" w14:textId="77777777" w:rsidR="00330416" w:rsidRDefault="00330416" w:rsidP="00853D5F">
      <w:pPr>
        <w:spacing w:after="0"/>
        <w:rPr>
          <w:szCs w:val="26"/>
        </w:rPr>
      </w:pPr>
    </w:p>
    <w:p w14:paraId="311A3B91" w14:textId="77777777" w:rsidR="00B64986" w:rsidRPr="00B64986" w:rsidRDefault="00B64986" w:rsidP="002F06AD">
      <w:pPr>
        <w:pStyle w:val="Heading2"/>
      </w:pPr>
      <w:r w:rsidRPr="00B64986">
        <w:t>Context</w:t>
      </w:r>
    </w:p>
    <w:p w14:paraId="311A3B92" w14:textId="77777777" w:rsidR="00B64986" w:rsidRPr="00B64986" w:rsidRDefault="00B64986" w:rsidP="00853D5F">
      <w:pPr>
        <w:spacing w:after="0"/>
        <w:rPr>
          <w:szCs w:val="26"/>
        </w:rPr>
      </w:pPr>
      <w:r w:rsidRPr="00B64986">
        <w:rPr>
          <w:szCs w:val="26"/>
        </w:rPr>
        <w:t>We believe that children and adults at risk deserve the best possible care that the church can provide and that the church should be a safe place for everyone involved.</w:t>
      </w:r>
    </w:p>
    <w:p w14:paraId="311A3B93" w14:textId="77777777" w:rsidR="00B64986" w:rsidRDefault="00B64986" w:rsidP="00853D5F">
      <w:pPr>
        <w:spacing w:after="0"/>
        <w:rPr>
          <w:szCs w:val="26"/>
        </w:rPr>
      </w:pPr>
      <w:r w:rsidRPr="00B64986">
        <w:rPr>
          <w:szCs w:val="26"/>
        </w:rPr>
        <w:t>We recognise and give thanks for the time and devotion given by anyone carrying out this role.</w:t>
      </w:r>
    </w:p>
    <w:p w14:paraId="311A3B94" w14:textId="77777777" w:rsidR="002F06AD" w:rsidRPr="00B64986" w:rsidRDefault="002F06AD" w:rsidP="00853D5F">
      <w:pPr>
        <w:spacing w:after="0"/>
        <w:rPr>
          <w:szCs w:val="26"/>
        </w:rPr>
      </w:pPr>
    </w:p>
    <w:p w14:paraId="311A3B95" w14:textId="77777777" w:rsidR="00B64986" w:rsidRPr="00B64986" w:rsidRDefault="00B64986" w:rsidP="002F06AD">
      <w:pPr>
        <w:pStyle w:val="Heading2"/>
      </w:pPr>
      <w:r w:rsidRPr="00B64986">
        <w:t>Purpose of the role:</w:t>
      </w:r>
    </w:p>
    <w:p w14:paraId="311A3B96" w14:textId="77777777" w:rsidR="00B64986" w:rsidRPr="00B64986" w:rsidRDefault="00B64986" w:rsidP="002F06AD">
      <w:pPr>
        <w:pStyle w:val="bulletsgreen"/>
      </w:pPr>
      <w:r w:rsidRPr="00B64986">
        <w:t xml:space="preserve">To coordinate safeguarding policy and procedure in the church. </w:t>
      </w:r>
    </w:p>
    <w:p w14:paraId="311A3B97" w14:textId="77777777" w:rsidR="00B64986" w:rsidRPr="00B64986" w:rsidRDefault="00B64986" w:rsidP="002F06AD">
      <w:pPr>
        <w:pStyle w:val="bulletsgreen"/>
      </w:pPr>
      <w:r w:rsidRPr="00B64986">
        <w:t xml:space="preserve">To be the first point of contact for safeguarding issues. </w:t>
      </w:r>
    </w:p>
    <w:p w14:paraId="311A3B98" w14:textId="77777777" w:rsidR="00B64986" w:rsidRPr="00B64986" w:rsidRDefault="00B64986" w:rsidP="002F06AD">
      <w:pPr>
        <w:pStyle w:val="bulletsgreen"/>
      </w:pPr>
      <w:r w:rsidRPr="00B64986">
        <w:t>To be an advocate for good safeguarding practice in the church.</w:t>
      </w:r>
    </w:p>
    <w:p w14:paraId="311A3B99" w14:textId="77777777" w:rsidR="00B64986" w:rsidRPr="00B64986" w:rsidRDefault="00B64986" w:rsidP="00853D5F">
      <w:pPr>
        <w:spacing w:after="0"/>
        <w:rPr>
          <w:szCs w:val="26"/>
        </w:rPr>
      </w:pPr>
    </w:p>
    <w:p w14:paraId="311A3B9A" w14:textId="77777777" w:rsidR="00B64986" w:rsidRPr="00B64986" w:rsidRDefault="00B64986" w:rsidP="002F06AD">
      <w:pPr>
        <w:pStyle w:val="Heading2"/>
      </w:pPr>
      <w:r w:rsidRPr="00B64986">
        <w:t>Responsibilities</w:t>
      </w:r>
    </w:p>
    <w:p w14:paraId="311A3B9B" w14:textId="77777777" w:rsidR="00B64986" w:rsidRPr="002F06AD" w:rsidRDefault="00B64986" w:rsidP="00853D5F">
      <w:pPr>
        <w:spacing w:after="0"/>
        <w:rPr>
          <w:b/>
          <w:szCs w:val="26"/>
        </w:rPr>
      </w:pPr>
      <w:r w:rsidRPr="002F06AD">
        <w:rPr>
          <w:b/>
          <w:szCs w:val="26"/>
        </w:rPr>
        <w:t>To coordinate safeguarding policy and procedure in the church</w:t>
      </w:r>
    </w:p>
    <w:p w14:paraId="311A3B9C" w14:textId="77777777" w:rsidR="00B64986" w:rsidRPr="00B64986" w:rsidRDefault="00B64986" w:rsidP="002F06AD">
      <w:pPr>
        <w:pStyle w:val="bulletsgreen"/>
      </w:pPr>
      <w:r w:rsidRPr="00B64986">
        <w:t xml:space="preserve">To familiarise themselves with church policies and procedures and URC good practice guidelines in safeguarding and to keep abreast of any changes and developments. </w:t>
      </w:r>
    </w:p>
    <w:p w14:paraId="311A3B9D" w14:textId="77777777" w:rsidR="00B64986" w:rsidRPr="00B64986" w:rsidRDefault="00B64986" w:rsidP="002F06AD">
      <w:pPr>
        <w:pStyle w:val="bulletsgreen"/>
      </w:pPr>
      <w:r w:rsidRPr="00B64986">
        <w:t xml:space="preserve">To ensure that church policies and procedures are reviewed annually, kept up to date, </w:t>
      </w:r>
      <w:r w:rsidR="002F06AD">
        <w:br/>
      </w:r>
      <w:r w:rsidRPr="00B64986">
        <w:t xml:space="preserve">and are fit for purpose. </w:t>
      </w:r>
    </w:p>
    <w:p w14:paraId="311A3B9E" w14:textId="77777777" w:rsidR="00B64986" w:rsidRPr="00B64986" w:rsidRDefault="00B64986" w:rsidP="002F06AD">
      <w:pPr>
        <w:pStyle w:val="bulletsgreen"/>
      </w:pPr>
      <w:r w:rsidRPr="00B64986">
        <w:t xml:space="preserve">To make others in the church aware of the church safeguarding policies and procedures, </w:t>
      </w:r>
      <w:r w:rsidR="002F06AD">
        <w:br/>
      </w:r>
      <w:r w:rsidRPr="00B64986">
        <w:t xml:space="preserve">as well as URC guidelines. </w:t>
      </w:r>
    </w:p>
    <w:p w14:paraId="311A3B9F" w14:textId="77777777" w:rsidR="00B64986" w:rsidRPr="00B64986" w:rsidRDefault="00B64986" w:rsidP="002F06AD">
      <w:pPr>
        <w:pStyle w:val="bulletsgreen"/>
      </w:pPr>
      <w:r w:rsidRPr="00B64986">
        <w:t xml:space="preserve">To ensure safer recruitment practices are operated in the recruitment of all workers </w:t>
      </w:r>
      <w:r w:rsidR="002F06AD">
        <w:br/>
      </w:r>
      <w:r w:rsidRPr="00B64986">
        <w:t>(both volunteers and paid) including, but not exclusively, ensuring that the relevant workers have up to date Disclosure and Barring Service (DBS) / Protecting Vulnerable Groups scheme (PVG) checks.</w:t>
      </w:r>
    </w:p>
    <w:p w14:paraId="311A3BA0" w14:textId="77777777" w:rsidR="00B64986" w:rsidRPr="00B64986" w:rsidRDefault="00B64986" w:rsidP="00853D5F">
      <w:pPr>
        <w:spacing w:after="0"/>
        <w:rPr>
          <w:szCs w:val="26"/>
        </w:rPr>
      </w:pPr>
    </w:p>
    <w:p w14:paraId="311A3BA1" w14:textId="77777777" w:rsidR="00B64986" w:rsidRPr="002F06AD" w:rsidRDefault="00B64986" w:rsidP="00853D5F">
      <w:pPr>
        <w:spacing w:after="0"/>
        <w:rPr>
          <w:b/>
          <w:szCs w:val="26"/>
        </w:rPr>
      </w:pPr>
      <w:r w:rsidRPr="002F06AD">
        <w:rPr>
          <w:b/>
          <w:szCs w:val="26"/>
        </w:rPr>
        <w:t>To be the first point of contact for safeguarding issues</w:t>
      </w:r>
    </w:p>
    <w:p w14:paraId="311A3BA2" w14:textId="77777777" w:rsidR="00B64986" w:rsidRPr="00B64986" w:rsidRDefault="00B64986" w:rsidP="002F06AD">
      <w:pPr>
        <w:pStyle w:val="bulletsgreen"/>
      </w:pPr>
      <w:r w:rsidRPr="00B64986">
        <w:t xml:space="preserve">To be a named person that children / adults at risk, church members and outside </w:t>
      </w:r>
      <w:r w:rsidR="002F06AD">
        <w:br/>
      </w:r>
      <w:r w:rsidRPr="00B64986">
        <w:t xml:space="preserve">agencies can talk to regarding any issue to do with safeguarding. </w:t>
      </w:r>
    </w:p>
    <w:p w14:paraId="311A3BA3" w14:textId="77777777" w:rsidR="00B64986" w:rsidRPr="00B64986" w:rsidRDefault="00B64986" w:rsidP="002F06AD">
      <w:pPr>
        <w:pStyle w:val="bulletsgreen"/>
      </w:pPr>
      <w:r w:rsidRPr="00B64986">
        <w:t xml:space="preserve">To be aware of the names and telephone numbers of appropriate contacts within Social Care and the Police in the event of a referral needing to be made. </w:t>
      </w:r>
    </w:p>
    <w:p w14:paraId="311A3BA4" w14:textId="77777777" w:rsidR="00B64986" w:rsidRPr="00B64986" w:rsidRDefault="00B64986" w:rsidP="002F06AD">
      <w:pPr>
        <w:pStyle w:val="bulletsgreen"/>
      </w:pPr>
      <w:r w:rsidRPr="00B64986">
        <w:t xml:space="preserve">To be aware of when to seek advice, and when it is necessary to inform Social Care, the Police or the Local Authority Designated Officer (LADO) or the equivalent in Scotland and Wales of a concern or incident. </w:t>
      </w:r>
    </w:p>
    <w:p w14:paraId="311A3BA5" w14:textId="77777777" w:rsidR="00B64986" w:rsidRPr="00B64986" w:rsidRDefault="00B64986" w:rsidP="002F06AD">
      <w:pPr>
        <w:pStyle w:val="bulletsgreen"/>
      </w:pPr>
      <w:r w:rsidRPr="00B64986">
        <w:t xml:space="preserve">To take appropriate action in relation to any safeguarding concerns which arise within </w:t>
      </w:r>
      <w:r w:rsidR="002F06AD">
        <w:br/>
      </w:r>
      <w:r w:rsidRPr="00B64986">
        <w:t xml:space="preserve">the church. </w:t>
      </w:r>
    </w:p>
    <w:p w14:paraId="311A3BA6" w14:textId="77777777" w:rsidR="00B64986" w:rsidRDefault="00B64986" w:rsidP="002F06AD">
      <w:pPr>
        <w:pStyle w:val="bulletsgreen"/>
      </w:pPr>
      <w:r w:rsidRPr="00B64986">
        <w:t>To cooperate with Social Care or the Police in safeguarding investigations relating to people within the church.</w:t>
      </w:r>
    </w:p>
    <w:p w14:paraId="311A3BA7" w14:textId="77777777" w:rsidR="00972589" w:rsidRPr="00B64986" w:rsidRDefault="00972589" w:rsidP="00972589"/>
    <w:p w14:paraId="311A3BA8" w14:textId="77777777" w:rsidR="00B64986" w:rsidRPr="00B64986" w:rsidRDefault="00B64986" w:rsidP="00972589">
      <w:pPr>
        <w:pStyle w:val="bulletsgreen"/>
      </w:pPr>
      <w:r w:rsidRPr="00B64986">
        <w:t xml:space="preserve">To ensure that appropriate records are kept by the church, and that information in relation to safeguarding issues is handled confidentially and stored securely. </w:t>
      </w:r>
    </w:p>
    <w:p w14:paraId="311A3BA9" w14:textId="77777777" w:rsidR="00B64986" w:rsidRPr="00B64986" w:rsidRDefault="00B64986" w:rsidP="00972589">
      <w:pPr>
        <w:pStyle w:val="bulletsgreen"/>
      </w:pPr>
      <w:r w:rsidRPr="00B64986">
        <w:t xml:space="preserve">To inform the Synod Safeguarding Officer at the time of any referrals made to the statutory authorities, or of any information received from the statutory authorities. </w:t>
      </w:r>
    </w:p>
    <w:p w14:paraId="311A3BAA" w14:textId="77777777" w:rsidR="00B64986" w:rsidRPr="00B64986" w:rsidRDefault="00B64986" w:rsidP="00972589">
      <w:pPr>
        <w:pStyle w:val="bulletsgreen"/>
      </w:pPr>
      <w:r w:rsidRPr="00B64986">
        <w:t>To report summary safeguarding information annually to the Synod Safeguarding Officer to enable them to monitor safeguarding in the Synod.</w:t>
      </w:r>
    </w:p>
    <w:p w14:paraId="311A3BAB" w14:textId="77777777" w:rsidR="00B64986" w:rsidRPr="00B64986" w:rsidRDefault="00B64986" w:rsidP="00853D5F">
      <w:pPr>
        <w:spacing w:after="0"/>
        <w:rPr>
          <w:szCs w:val="26"/>
        </w:rPr>
      </w:pPr>
    </w:p>
    <w:p w14:paraId="311A3BAC" w14:textId="77777777" w:rsidR="00B64986" w:rsidRPr="00972589" w:rsidRDefault="00B64986" w:rsidP="00853D5F">
      <w:pPr>
        <w:spacing w:after="0"/>
        <w:rPr>
          <w:b/>
          <w:szCs w:val="26"/>
        </w:rPr>
      </w:pPr>
      <w:r w:rsidRPr="00972589">
        <w:rPr>
          <w:b/>
          <w:szCs w:val="26"/>
        </w:rPr>
        <w:t>To be an advocate for good safeguarding practice in the church</w:t>
      </w:r>
    </w:p>
    <w:p w14:paraId="311A3BAD" w14:textId="77777777" w:rsidR="00B64986" w:rsidRPr="00972589" w:rsidRDefault="00B64986" w:rsidP="00972589">
      <w:pPr>
        <w:pStyle w:val="bulletsgreen"/>
        <w:rPr>
          <w:spacing w:val="-4"/>
        </w:rPr>
      </w:pPr>
      <w:r w:rsidRPr="00972589">
        <w:rPr>
          <w:spacing w:val="-4"/>
        </w:rPr>
        <w:t xml:space="preserve">To promote sensitivity within the church towards all those affected by the impact of abuse. </w:t>
      </w:r>
    </w:p>
    <w:p w14:paraId="311A3BAE" w14:textId="77777777" w:rsidR="00B64986" w:rsidRPr="00B64986" w:rsidRDefault="00B64986" w:rsidP="00972589">
      <w:pPr>
        <w:pStyle w:val="bulletsgreen"/>
      </w:pPr>
      <w:r w:rsidRPr="00B64986">
        <w:t xml:space="preserve">To promote positive safeguarding procedures and practice and ensure procedures are adhered to. </w:t>
      </w:r>
    </w:p>
    <w:p w14:paraId="311A3BAF" w14:textId="77777777" w:rsidR="00B64986" w:rsidRPr="00B64986" w:rsidRDefault="00B64986" w:rsidP="00972589">
      <w:pPr>
        <w:pStyle w:val="bulletsgreen"/>
      </w:pPr>
      <w:r w:rsidRPr="00B64986">
        <w:t xml:space="preserve">To arrange and/or promote opportunities for training in safeguarding to any relevant members of the leadership team and congregation, including both paid staff and volunteers. </w:t>
      </w:r>
    </w:p>
    <w:p w14:paraId="311A3BB0" w14:textId="77777777" w:rsidR="00B64986" w:rsidRPr="00B64986" w:rsidRDefault="00B64986" w:rsidP="00972589">
      <w:pPr>
        <w:pStyle w:val="bulletsgreen"/>
      </w:pPr>
      <w:r w:rsidRPr="00B64986">
        <w:t xml:space="preserve">To update their own safeguarding training every three years. </w:t>
      </w:r>
    </w:p>
    <w:p w14:paraId="311A3BB1" w14:textId="77777777" w:rsidR="00B64986" w:rsidRPr="00B64986" w:rsidRDefault="00B64986" w:rsidP="00972589">
      <w:pPr>
        <w:pStyle w:val="bulletsgreen"/>
      </w:pPr>
      <w:r w:rsidRPr="00B64986">
        <w:t xml:space="preserve">To seek appropriate support and advice in carrying out this role. </w:t>
      </w:r>
    </w:p>
    <w:p w14:paraId="311A3BB2" w14:textId="77777777" w:rsidR="00B64986" w:rsidRPr="00B64986" w:rsidRDefault="00B64986" w:rsidP="00972589">
      <w:pPr>
        <w:pStyle w:val="bulletsgreen"/>
      </w:pPr>
      <w:r w:rsidRPr="00B64986">
        <w:t>To make arrangements for a suitable person to carry out this role when they are on leave, and to publicise who this is and the dates of the alternative arrangements.</w:t>
      </w:r>
    </w:p>
    <w:p w14:paraId="311A3BB3" w14:textId="77777777" w:rsidR="00B64986" w:rsidRPr="00B64986" w:rsidRDefault="00B64986" w:rsidP="00853D5F">
      <w:pPr>
        <w:spacing w:after="0"/>
        <w:rPr>
          <w:szCs w:val="26"/>
        </w:rPr>
      </w:pPr>
      <w:r w:rsidRPr="00B64986">
        <w:rPr>
          <w:szCs w:val="26"/>
        </w:rPr>
        <w:t xml:space="preserve"> </w:t>
      </w:r>
    </w:p>
    <w:p w14:paraId="311A3BB4" w14:textId="77777777" w:rsidR="00972589" w:rsidRDefault="00972589" w:rsidP="00853D5F">
      <w:pPr>
        <w:spacing w:after="0"/>
        <w:rPr>
          <w:szCs w:val="26"/>
        </w:rPr>
      </w:pPr>
    </w:p>
    <w:p w14:paraId="311A3BB5" w14:textId="77777777" w:rsidR="00972589" w:rsidRDefault="00972589">
      <w:pPr>
        <w:spacing w:after="0"/>
        <w:rPr>
          <w:szCs w:val="26"/>
        </w:rPr>
      </w:pPr>
      <w:r>
        <w:rPr>
          <w:szCs w:val="26"/>
        </w:rPr>
        <w:br w:type="page"/>
      </w:r>
    </w:p>
    <w:p w14:paraId="311A3BB6" w14:textId="77777777" w:rsidR="00972589"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8448" behindDoc="0" locked="0" layoutInCell="0" allowOverlap="1" wp14:anchorId="311A3D87" wp14:editId="311A3D88">
                <wp:simplePos x="0" y="0"/>
                <wp:positionH relativeFrom="margin">
                  <wp:posOffset>-236220</wp:posOffset>
                </wp:positionH>
                <wp:positionV relativeFrom="margin">
                  <wp:posOffset>309245</wp:posOffset>
                </wp:positionV>
                <wp:extent cx="6826885" cy="972820"/>
                <wp:effectExtent l="1905" t="4445" r="635" b="3810"/>
                <wp:wrapSquare wrapText="bothSides"/>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1" w14:textId="77777777" w:rsidR="00D2382E" w:rsidRPr="00BF4F87" w:rsidRDefault="00D2382E" w:rsidP="003B1D95">
                            <w:r>
                              <w:rPr>
                                <w:noProof/>
                                <w:color w:val="FFFFFF"/>
                                <w:spacing w:val="5"/>
                                <w:sz w:val="48"/>
                                <w:szCs w:val="52"/>
                                <w:lang w:val="en-GB" w:eastAsia="en-GB" w:bidi="ar-SA"/>
                              </w:rPr>
                              <w:drawing>
                                <wp:inline distT="0" distB="0" distL="0" distR="0" wp14:anchorId="311A3DDF" wp14:editId="311A3DE0">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A3</w:t>
                            </w:r>
                            <w:r>
                              <w:rPr>
                                <w:color w:val="FFFFFF" w:themeColor="background1"/>
                                <w:sz w:val="48"/>
                                <w:szCs w:val="48"/>
                              </w:rPr>
                              <w:br/>
                            </w:r>
                            <w:r w:rsidRPr="003B1D95">
                              <w:rPr>
                                <w:b/>
                                <w:color w:val="FFFFFF" w:themeColor="background1"/>
                                <w:sz w:val="36"/>
                                <w:szCs w:val="36"/>
                              </w:rPr>
                              <w:t>Code of Conduct for working with children or young people</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87" id="AutoShape 37" o:spid="_x0000_s1034" style="position:absolute;margin-left:-18.6pt;margin-top:24.35pt;width:537.55pt;height:76.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1" w14:textId="77777777" w:rsidR="00D2382E" w:rsidRPr="00BF4F87" w:rsidRDefault="00D2382E" w:rsidP="003B1D95">
                      <w:r>
                        <w:rPr>
                          <w:noProof/>
                          <w:color w:val="FFFFFF"/>
                          <w:spacing w:val="5"/>
                          <w:sz w:val="48"/>
                          <w:szCs w:val="52"/>
                          <w:lang w:val="en-GB" w:eastAsia="en-GB" w:bidi="ar-SA"/>
                        </w:rPr>
                        <w:drawing>
                          <wp:inline distT="0" distB="0" distL="0" distR="0" wp14:anchorId="311A3DDF" wp14:editId="311A3DE0">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A3</w:t>
                      </w:r>
                      <w:r>
                        <w:rPr>
                          <w:color w:val="FFFFFF" w:themeColor="background1"/>
                          <w:sz w:val="48"/>
                          <w:szCs w:val="48"/>
                        </w:rPr>
                        <w:br/>
                      </w:r>
                      <w:r w:rsidRPr="003B1D95">
                        <w:rPr>
                          <w:b/>
                          <w:color w:val="FFFFFF" w:themeColor="background1"/>
                          <w:sz w:val="36"/>
                          <w:szCs w:val="36"/>
                        </w:rPr>
                        <w:t>Code of Conduct for working with children or young people</w:t>
                      </w:r>
                    </w:p>
                  </w:txbxContent>
                </v:textbox>
                <w10:wrap type="square" anchorx="margin" anchory="margin"/>
              </v:roundrect>
            </w:pict>
          </mc:Fallback>
        </mc:AlternateContent>
      </w:r>
    </w:p>
    <w:p w14:paraId="311A3BB7" w14:textId="77777777" w:rsidR="003B1D95" w:rsidRDefault="003B1D95" w:rsidP="00853D5F">
      <w:pPr>
        <w:spacing w:after="0"/>
        <w:rPr>
          <w:szCs w:val="26"/>
        </w:rPr>
      </w:pPr>
    </w:p>
    <w:p w14:paraId="311A3BB8" w14:textId="77777777" w:rsidR="003B1D95" w:rsidRDefault="003B1D95" w:rsidP="00853D5F">
      <w:pPr>
        <w:spacing w:after="0"/>
        <w:rPr>
          <w:szCs w:val="26"/>
        </w:rPr>
      </w:pPr>
    </w:p>
    <w:p w14:paraId="311A3BB9" w14:textId="77777777" w:rsidR="00B64986" w:rsidRPr="00B64986" w:rsidRDefault="00B64986" w:rsidP="00853D5F">
      <w:pPr>
        <w:spacing w:after="0"/>
        <w:rPr>
          <w:szCs w:val="26"/>
        </w:rPr>
      </w:pPr>
      <w:r w:rsidRPr="00B64986">
        <w:rPr>
          <w:szCs w:val="26"/>
        </w:rPr>
        <w:t>We should all be aware that behaviour in a worker's personal life (including online) may impact upon their work with children or young people. Therefore, all workers should agree not to behave in a manner which would lead any reasonable person to question their suitability to work with children or act as a role model within the United Reformed Church.</w:t>
      </w:r>
    </w:p>
    <w:p w14:paraId="311A3BBA" w14:textId="77777777" w:rsidR="00B64986" w:rsidRPr="00B64986" w:rsidRDefault="00B64986" w:rsidP="00853D5F">
      <w:pPr>
        <w:spacing w:after="0"/>
        <w:rPr>
          <w:szCs w:val="26"/>
        </w:rPr>
      </w:pPr>
    </w:p>
    <w:p w14:paraId="311A3BBB" w14:textId="77777777" w:rsidR="00B64986" w:rsidRPr="00B64986" w:rsidRDefault="00B64986" w:rsidP="00853D5F">
      <w:pPr>
        <w:spacing w:after="0"/>
        <w:rPr>
          <w:szCs w:val="26"/>
        </w:rPr>
      </w:pPr>
      <w:r w:rsidRPr="00B64986">
        <w:rPr>
          <w:szCs w:val="26"/>
        </w:rPr>
        <w:t xml:space="preserve">All workers should agree to the following code of conduct when working with children and </w:t>
      </w:r>
      <w:r w:rsidR="00A554C9">
        <w:rPr>
          <w:szCs w:val="26"/>
        </w:rPr>
        <w:br/>
      </w:r>
      <w:r w:rsidRPr="00B64986">
        <w:rPr>
          <w:szCs w:val="26"/>
        </w:rPr>
        <w:t>young people:</w:t>
      </w:r>
    </w:p>
    <w:p w14:paraId="311A3BBC" w14:textId="77777777" w:rsidR="00B64986" w:rsidRPr="00B64986" w:rsidRDefault="00B64986" w:rsidP="00853D5F">
      <w:pPr>
        <w:spacing w:after="0"/>
        <w:rPr>
          <w:szCs w:val="26"/>
        </w:rPr>
      </w:pPr>
    </w:p>
    <w:p w14:paraId="311A3BBD" w14:textId="77777777" w:rsidR="00B64986" w:rsidRPr="00B64986" w:rsidRDefault="00B64986" w:rsidP="00A554C9">
      <w:pPr>
        <w:pStyle w:val="bulletsgreen"/>
      </w:pPr>
      <w:r w:rsidRPr="00B64986">
        <w:t xml:space="preserve">Do treat all people with dignity and respect </w:t>
      </w:r>
    </w:p>
    <w:p w14:paraId="311A3BBE" w14:textId="77777777" w:rsidR="00B64986" w:rsidRPr="00B64986" w:rsidRDefault="00B64986" w:rsidP="00A554C9">
      <w:pPr>
        <w:pStyle w:val="bulletsgreen"/>
      </w:pPr>
      <w:r w:rsidRPr="00B64986">
        <w:t>Don't abuse the power and responsibility of your role. Don’t belittle, scapegoat, put down, or ridicule a child or young person (even in 'fun') and don't use language or behaviour with sexual connotations (e.g. flirting or innuendo)</w:t>
      </w:r>
    </w:p>
    <w:p w14:paraId="311A3BBF" w14:textId="77777777" w:rsidR="00B64986" w:rsidRPr="00B64986" w:rsidRDefault="00B64986" w:rsidP="00A554C9">
      <w:pPr>
        <w:pStyle w:val="bulletsgreen"/>
      </w:pPr>
      <w:r w:rsidRPr="00B64986">
        <w:t xml:space="preserve">Do act inclusively, seeking to make everyone feel welcome and valued </w:t>
      </w:r>
    </w:p>
    <w:p w14:paraId="311A3BC0" w14:textId="77777777" w:rsidR="00B64986" w:rsidRPr="00B64986" w:rsidRDefault="00B64986" w:rsidP="00A554C9">
      <w:pPr>
        <w:pStyle w:val="bulletsgreen"/>
      </w:pPr>
      <w:r w:rsidRPr="00B64986">
        <w:t xml:space="preserve">Don't exclude other children or workers from conversations and activities unless there is a good reason </w:t>
      </w:r>
    </w:p>
    <w:p w14:paraId="311A3BC1" w14:textId="77777777" w:rsidR="00B64986" w:rsidRPr="00B64986" w:rsidRDefault="00B64986" w:rsidP="00A554C9">
      <w:pPr>
        <w:pStyle w:val="bulletsgreen"/>
      </w:pPr>
      <w:r w:rsidRPr="00B64986">
        <w:t xml:space="preserve">Do treat people with equal care and concern </w:t>
      </w:r>
    </w:p>
    <w:p w14:paraId="311A3BC2" w14:textId="77777777" w:rsidR="00B64986" w:rsidRPr="00B64986" w:rsidRDefault="00B64986" w:rsidP="00A554C9">
      <w:pPr>
        <w:pStyle w:val="bulletsgreen"/>
      </w:pPr>
      <w:r w:rsidRPr="00B64986">
        <w:t xml:space="preserve">Don't show favouritism (e.g. in selection for activities, in giving rewards, etc) or encourage excessive attention from a particular child (e.g. gifts) </w:t>
      </w:r>
    </w:p>
    <w:p w14:paraId="311A3BC3" w14:textId="77777777" w:rsidR="00B64986" w:rsidRPr="00B64986" w:rsidRDefault="00B64986" w:rsidP="00A554C9">
      <w:pPr>
        <w:pStyle w:val="bulletsgreen"/>
      </w:pPr>
      <w:r w:rsidRPr="00B64986">
        <w:t xml:space="preserve">Do encourage everyone to follow any behaviour agreement or ground rules and apply sanctions consistently </w:t>
      </w:r>
    </w:p>
    <w:p w14:paraId="311A3BC4" w14:textId="77777777" w:rsidR="00B64986" w:rsidRPr="00B64986" w:rsidRDefault="00B64986" w:rsidP="00A554C9">
      <w:pPr>
        <w:pStyle w:val="bulletsgreen"/>
      </w:pPr>
      <w:r w:rsidRPr="00B64986">
        <w:t xml:space="preserve">Don't threaten or use sanctions which have not been agreed, or make empty threats </w:t>
      </w:r>
    </w:p>
    <w:p w14:paraId="311A3BC5" w14:textId="77777777" w:rsidR="00B64986" w:rsidRPr="00B64986" w:rsidRDefault="00B64986" w:rsidP="00A554C9">
      <w:pPr>
        <w:pStyle w:val="bulletsgreen"/>
      </w:pPr>
      <w:r w:rsidRPr="00B64986">
        <w:t xml:space="preserve">Do refer to a more senior worker if a child does not respond to your instructions despite encouragement and warning of possible consequences </w:t>
      </w:r>
    </w:p>
    <w:p w14:paraId="311A3BC6" w14:textId="77777777" w:rsidR="00B64986" w:rsidRPr="00B64986" w:rsidRDefault="00B64986" w:rsidP="00A554C9">
      <w:pPr>
        <w:pStyle w:val="bulletsgreen"/>
      </w:pPr>
      <w:r w:rsidRPr="00B64986">
        <w:t xml:space="preserve">Don’t feel you have to deal with every problem on your own </w:t>
      </w:r>
    </w:p>
    <w:p w14:paraId="311A3BC7" w14:textId="77777777" w:rsidR="00B64986" w:rsidRPr="00B64986" w:rsidRDefault="00B64986" w:rsidP="00A554C9">
      <w:pPr>
        <w:pStyle w:val="bulletsgreen"/>
      </w:pPr>
      <w:r w:rsidRPr="00B64986">
        <w:t xml:space="preserve">Do seek to diffuse aggressive or threatening behaviour without the use of physical contact </w:t>
      </w:r>
    </w:p>
    <w:p w14:paraId="311A3BC8" w14:textId="77777777" w:rsidR="00B64986" w:rsidRPr="00B64986" w:rsidRDefault="00B64986" w:rsidP="00A554C9">
      <w:pPr>
        <w:pStyle w:val="bulletsgreen"/>
      </w:pPr>
      <w:r w:rsidRPr="00B64986">
        <w:t xml:space="preserve">Don't use physical restraint except as a last resort to prevent injury. This should use minimum force </w:t>
      </w:r>
    </w:p>
    <w:p w14:paraId="311A3BC9" w14:textId="77777777" w:rsidR="00B64986" w:rsidRPr="00B64986" w:rsidRDefault="00B64986" w:rsidP="00A554C9">
      <w:pPr>
        <w:pStyle w:val="bulletsgreen"/>
      </w:pPr>
      <w:r w:rsidRPr="00B64986">
        <w:t xml:space="preserve">Do relate to children in public. If a child wants to talk one-to-one about an issue, tell another worker and find somewhere quieter, but still public, to talk </w:t>
      </w:r>
    </w:p>
    <w:p w14:paraId="311A3BCA" w14:textId="77777777" w:rsidR="00B64986" w:rsidRPr="00B64986" w:rsidRDefault="00B64986" w:rsidP="00A554C9">
      <w:pPr>
        <w:pStyle w:val="bulletsgreen"/>
      </w:pPr>
      <w:r w:rsidRPr="00B64986">
        <w:t xml:space="preserve">Don't spend time alone with children out of sight of other people </w:t>
      </w:r>
    </w:p>
    <w:p w14:paraId="311A3BCB" w14:textId="77777777" w:rsidR="00B64986" w:rsidRPr="00B64986" w:rsidRDefault="00B64986" w:rsidP="00A554C9">
      <w:pPr>
        <w:pStyle w:val="bulletsgreen"/>
      </w:pPr>
      <w:r w:rsidRPr="00B64986">
        <w:t xml:space="preserve">Do make sure that any electronic communication is done with parental consent and is transparent, accountable, recorded and adheres to safeguarding policies </w:t>
      </w:r>
    </w:p>
    <w:p w14:paraId="311A3BCC" w14:textId="77777777" w:rsidR="00B64986" w:rsidRPr="00B64986" w:rsidRDefault="00B64986" w:rsidP="00A554C9">
      <w:pPr>
        <w:pStyle w:val="bulletsgreen"/>
      </w:pPr>
      <w:r w:rsidRPr="00B64986">
        <w:t xml:space="preserve">Don't keep communication with children secret, while still respecting appropriate confidences </w:t>
      </w:r>
    </w:p>
    <w:p w14:paraId="311A3BCD" w14:textId="77777777" w:rsidR="00B64986" w:rsidRPr="00B64986" w:rsidRDefault="00B64986" w:rsidP="00A554C9">
      <w:pPr>
        <w:pStyle w:val="bulletsgreen"/>
      </w:pPr>
      <w:r w:rsidRPr="00B64986">
        <w:t xml:space="preserve">Do have a designated photographer to take, store and share photos of your group’s activities, in line with URC good practice guidelines </w:t>
      </w:r>
    </w:p>
    <w:p w14:paraId="311A3BCE" w14:textId="77777777" w:rsidR="00B64986" w:rsidRDefault="00B64986" w:rsidP="00A554C9">
      <w:pPr>
        <w:pStyle w:val="bulletsgreen"/>
      </w:pPr>
      <w:r w:rsidRPr="00B64986">
        <w:t>Don’t take photos or videos without consent, store them in a safe place designated by thechurch and only use them in the ways agreed, in line with URC good practice guidelines</w:t>
      </w:r>
    </w:p>
    <w:p w14:paraId="311A3BCF" w14:textId="77777777" w:rsidR="00004BCC" w:rsidRDefault="00004BCC" w:rsidP="00004BCC"/>
    <w:p w14:paraId="311A3BD0" w14:textId="77777777" w:rsidR="00004BCC" w:rsidRPr="00B64986" w:rsidRDefault="00004BCC" w:rsidP="00004BCC"/>
    <w:p w14:paraId="311A3BD1" w14:textId="77777777" w:rsidR="00B64986" w:rsidRPr="00B64986" w:rsidRDefault="00B64986" w:rsidP="00A554C9">
      <w:pPr>
        <w:pStyle w:val="bulletsgreen"/>
      </w:pPr>
      <w:r w:rsidRPr="00B64986">
        <w:t xml:space="preserve">Do use physical contact wisely; it should be: </w:t>
      </w:r>
    </w:p>
    <w:p w14:paraId="311A3BD2" w14:textId="77777777" w:rsidR="00B64986" w:rsidRPr="00B64986" w:rsidRDefault="00B64986" w:rsidP="00860AB5">
      <w:pPr>
        <w:pStyle w:val="bulletsgreen"/>
        <w:numPr>
          <w:ilvl w:val="1"/>
          <w:numId w:val="6"/>
        </w:numPr>
        <w:ind w:hanging="720"/>
      </w:pPr>
      <w:r w:rsidRPr="00B64986">
        <w:t xml:space="preserve">in public </w:t>
      </w:r>
    </w:p>
    <w:p w14:paraId="311A3BD3" w14:textId="77777777" w:rsidR="00B64986" w:rsidRPr="00B64986" w:rsidRDefault="00B64986" w:rsidP="00860AB5">
      <w:pPr>
        <w:pStyle w:val="bulletsgreen"/>
        <w:numPr>
          <w:ilvl w:val="1"/>
          <w:numId w:val="6"/>
        </w:numPr>
        <w:ind w:hanging="720"/>
      </w:pPr>
      <w:r w:rsidRPr="00B64986">
        <w:t xml:space="preserve">appropriate to the situation and to the age, gender and culture of the child </w:t>
      </w:r>
    </w:p>
    <w:p w14:paraId="311A3BD4" w14:textId="77777777" w:rsidR="00B64986" w:rsidRPr="00B64986" w:rsidRDefault="00B64986" w:rsidP="00860AB5">
      <w:pPr>
        <w:pStyle w:val="bulletsgreen"/>
        <w:numPr>
          <w:ilvl w:val="1"/>
          <w:numId w:val="6"/>
        </w:numPr>
        <w:ind w:hanging="720"/>
      </w:pPr>
      <w:r w:rsidRPr="00B64986">
        <w:t xml:space="preserve">in response to the needs of the child, not the adult </w:t>
      </w:r>
    </w:p>
    <w:p w14:paraId="311A3BD5" w14:textId="77777777" w:rsidR="00B64986" w:rsidRPr="00B64986" w:rsidRDefault="00B64986" w:rsidP="00860AB5">
      <w:pPr>
        <w:pStyle w:val="bulletsgreen"/>
        <w:numPr>
          <w:ilvl w:val="1"/>
          <w:numId w:val="6"/>
        </w:numPr>
        <w:ind w:hanging="720"/>
      </w:pPr>
      <w:r w:rsidRPr="00B64986">
        <w:t xml:space="preserve">respectful of the child's privacy, feelings and dignity </w:t>
      </w:r>
    </w:p>
    <w:p w14:paraId="311A3BD6" w14:textId="77777777" w:rsidR="00B64986" w:rsidRPr="00B64986" w:rsidRDefault="00B64986" w:rsidP="00A554C9">
      <w:pPr>
        <w:pStyle w:val="bulletsgreen"/>
      </w:pPr>
      <w:r w:rsidRPr="00B64986">
        <w:t xml:space="preserve">Don't use physical contact which could be misconstrued as aggressive (e.g. rough games) or sexual </w:t>
      </w:r>
    </w:p>
    <w:p w14:paraId="311A3BD7" w14:textId="77777777" w:rsidR="00B64986" w:rsidRPr="00B64986" w:rsidRDefault="00B64986" w:rsidP="00860AB5">
      <w:pPr>
        <w:pStyle w:val="bulletsgreen"/>
      </w:pPr>
      <w:r w:rsidRPr="00B64986">
        <w:t xml:space="preserve">Do respect children's privacy </w:t>
      </w:r>
    </w:p>
    <w:p w14:paraId="311A3BD8" w14:textId="77777777" w:rsidR="00B64986" w:rsidRPr="00B64986" w:rsidRDefault="00B64986" w:rsidP="00860AB5">
      <w:pPr>
        <w:pStyle w:val="bulletsgreen"/>
      </w:pPr>
      <w:r w:rsidRPr="00B64986">
        <w:t xml:space="preserve">Don't assume that children should tell you anything you ask just because you are a worker </w:t>
      </w:r>
    </w:p>
    <w:p w14:paraId="311A3BD9" w14:textId="77777777" w:rsidR="00B64986" w:rsidRPr="00B64986" w:rsidRDefault="00B64986" w:rsidP="00860AB5">
      <w:pPr>
        <w:pStyle w:val="bulletsgreen"/>
      </w:pPr>
      <w:r w:rsidRPr="00B64986">
        <w:t xml:space="preserve">Do respect the right of children to wash, change and use the toilet in private </w:t>
      </w:r>
    </w:p>
    <w:p w14:paraId="311A3BDA" w14:textId="77777777" w:rsidR="00B64986" w:rsidRPr="00B64986" w:rsidRDefault="00B64986" w:rsidP="00860AB5">
      <w:pPr>
        <w:pStyle w:val="bulletsgreen"/>
      </w:pPr>
      <w:r w:rsidRPr="00B64986">
        <w:t xml:space="preserve">Don’t walk in unnecessarily or unannounced </w:t>
      </w:r>
    </w:p>
    <w:p w14:paraId="311A3BDB" w14:textId="77777777" w:rsidR="00B64986" w:rsidRPr="00B64986" w:rsidRDefault="00B64986" w:rsidP="00860AB5">
      <w:pPr>
        <w:pStyle w:val="bulletsgreen"/>
      </w:pPr>
      <w:r w:rsidRPr="00B64986">
        <w:t xml:space="preserve">Do listen to children and tell the church Safeguarding Coordinator if you have any concerns about a child's welfare </w:t>
      </w:r>
    </w:p>
    <w:p w14:paraId="311A3BDC" w14:textId="77777777" w:rsidR="00B64986" w:rsidRPr="00B64986" w:rsidRDefault="00B64986" w:rsidP="00860AB5">
      <w:pPr>
        <w:pStyle w:val="bulletsgreen"/>
      </w:pPr>
      <w:r w:rsidRPr="00B64986">
        <w:t xml:space="preserve">Don't promise to keep something secret if it is about a child being harmed or at risk of harm, but only tell those who need to know </w:t>
      </w:r>
    </w:p>
    <w:p w14:paraId="311A3BDD" w14:textId="77777777" w:rsidR="00B64986" w:rsidRPr="00B64986" w:rsidRDefault="00B64986" w:rsidP="00860AB5">
      <w:pPr>
        <w:pStyle w:val="bulletsgreen"/>
      </w:pPr>
      <w:r w:rsidRPr="00B64986">
        <w:t xml:space="preserve">Do respect and promote the rights of children to make their own decisions and choices </w:t>
      </w:r>
    </w:p>
    <w:p w14:paraId="311A3BDE" w14:textId="77777777" w:rsidR="00B64986" w:rsidRPr="00B64986" w:rsidRDefault="00B64986" w:rsidP="00860AB5">
      <w:pPr>
        <w:pStyle w:val="bulletsgreen"/>
      </w:pPr>
      <w:r w:rsidRPr="00B64986">
        <w:t xml:space="preserve">Don’t work in ways that put your needs and interests before those of the children you work with </w:t>
      </w:r>
    </w:p>
    <w:p w14:paraId="311A3BDF" w14:textId="77777777" w:rsidR="00B64986" w:rsidRPr="00B64986" w:rsidRDefault="00B64986" w:rsidP="00860AB5">
      <w:pPr>
        <w:pStyle w:val="bulletsgreen"/>
      </w:pPr>
      <w:r w:rsidRPr="00B64986">
        <w:t xml:space="preserve">Do encourage respect for difference, diversity, beliefs and culture </w:t>
      </w:r>
    </w:p>
    <w:p w14:paraId="311A3BE0" w14:textId="77777777" w:rsidR="00B64986" w:rsidRPr="00B64986" w:rsidRDefault="00B64986" w:rsidP="00860AB5">
      <w:pPr>
        <w:pStyle w:val="bulletsgreen"/>
      </w:pPr>
      <w:r w:rsidRPr="00B64986">
        <w:t>Don’t discriminate or leave discrimination or bullying unchallenged</w:t>
      </w:r>
    </w:p>
    <w:p w14:paraId="311A3BE1" w14:textId="77777777" w:rsidR="00B64986" w:rsidRPr="00B64986" w:rsidRDefault="00B64986" w:rsidP="00853D5F">
      <w:pPr>
        <w:spacing w:after="0"/>
        <w:rPr>
          <w:szCs w:val="26"/>
        </w:rPr>
      </w:pPr>
    </w:p>
    <w:p w14:paraId="311A3BE2" w14:textId="77777777" w:rsidR="00B64986" w:rsidRPr="00B64986" w:rsidRDefault="00B64986" w:rsidP="00853D5F">
      <w:pPr>
        <w:spacing w:after="0"/>
        <w:rPr>
          <w:szCs w:val="26"/>
        </w:rPr>
      </w:pPr>
      <w:r w:rsidRPr="00B64986">
        <w:rPr>
          <w:szCs w:val="26"/>
        </w:rPr>
        <w:t>I agree to abide by the above code of conduct while working with children and young people</w:t>
      </w:r>
    </w:p>
    <w:p w14:paraId="311A3BE3" w14:textId="77777777" w:rsidR="00B64986" w:rsidRPr="00B64986" w:rsidRDefault="00B64986" w:rsidP="00853D5F">
      <w:pPr>
        <w:spacing w:after="0"/>
        <w:rPr>
          <w:szCs w:val="26"/>
        </w:rPr>
      </w:pPr>
    </w:p>
    <w:p w14:paraId="311A3BE4" w14:textId="77777777" w:rsidR="00B64986" w:rsidRPr="00B64986" w:rsidRDefault="00B64986" w:rsidP="00853D5F">
      <w:pPr>
        <w:spacing w:after="0"/>
        <w:rPr>
          <w:szCs w:val="26"/>
        </w:rPr>
      </w:pPr>
    </w:p>
    <w:p w14:paraId="311A3BE5" w14:textId="77777777" w:rsidR="00B64986" w:rsidRPr="00B64986" w:rsidRDefault="00F53471" w:rsidP="00853D5F">
      <w:pPr>
        <w:rPr>
          <w:szCs w:val="26"/>
        </w:rPr>
      </w:pPr>
      <w:r>
        <w:rPr>
          <w:noProof/>
          <w:szCs w:val="26"/>
          <w:lang w:val="en-GB" w:eastAsia="en-GB" w:bidi="ar-SA"/>
        </w:rPr>
        <mc:AlternateContent>
          <mc:Choice Requires="wps">
            <w:drawing>
              <wp:anchor distT="0" distB="0" distL="114300" distR="114300" simplePos="0" relativeHeight="251689472" behindDoc="0" locked="0" layoutInCell="1" allowOverlap="1" wp14:anchorId="311A3D89" wp14:editId="311A3D8A">
                <wp:simplePos x="0" y="0"/>
                <wp:positionH relativeFrom="column">
                  <wp:posOffset>861695</wp:posOffset>
                </wp:positionH>
                <wp:positionV relativeFrom="paragraph">
                  <wp:posOffset>212090</wp:posOffset>
                </wp:positionV>
                <wp:extent cx="5548630" cy="0"/>
                <wp:effectExtent l="13970" t="12065" r="9525" b="6985"/>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8FB02" id="AutoShape 38" o:spid="_x0000_s1026" type="#_x0000_t32" style="position:absolute;margin-left:67.85pt;margin-top:16.7pt;width:436.9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" strokecolor="#b2a1c7 [1943]">
                <v:stroke dashstyle="1 1"/>
              </v:shape>
            </w:pict>
          </mc:Fallback>
        </mc:AlternateContent>
      </w:r>
      <w:r w:rsidR="00B64986" w:rsidRPr="00B64986">
        <w:rPr>
          <w:szCs w:val="26"/>
        </w:rPr>
        <w:t>on behalf of</w:t>
      </w:r>
      <w:r w:rsidR="00942B5F" w:rsidRPr="00305025">
        <w:rPr>
          <w:color w:val="000000" w:themeColor="text1"/>
          <w:szCs w:val="26"/>
        </w:rPr>
        <w:t xml:space="preserve">   </w:t>
      </w:r>
    </w:p>
    <w:p w14:paraId="311A3BE6" w14:textId="77777777" w:rsidR="00B64986" w:rsidRPr="00B64986" w:rsidRDefault="00B64986" w:rsidP="00853D5F">
      <w:pPr>
        <w:spacing w:after="0"/>
        <w:rPr>
          <w:szCs w:val="26"/>
        </w:rPr>
      </w:pPr>
      <w:r w:rsidRPr="00B64986">
        <w:rPr>
          <w:szCs w:val="26"/>
        </w:rPr>
        <w:t>[church name]</w:t>
      </w:r>
    </w:p>
    <w:p w14:paraId="311A3BE7" w14:textId="77777777" w:rsidR="00B64986" w:rsidRPr="00B64986" w:rsidRDefault="00B64986" w:rsidP="00853D5F">
      <w:pPr>
        <w:spacing w:after="0"/>
        <w:rPr>
          <w:szCs w:val="26"/>
        </w:rPr>
      </w:pPr>
    </w:p>
    <w:p w14:paraId="311A3BE8" w14:textId="77777777" w:rsidR="00B64986" w:rsidRPr="00B64986" w:rsidRDefault="00B64986" w:rsidP="00853D5F">
      <w:pPr>
        <w:spacing w:after="0"/>
        <w:rPr>
          <w:szCs w:val="26"/>
        </w:rPr>
      </w:pPr>
      <w:r w:rsidRPr="00B64986">
        <w:rPr>
          <w:szCs w:val="26"/>
        </w:rPr>
        <w:t>Name of worker:</w:t>
      </w:r>
      <w:r w:rsidR="00942B5F">
        <w:rPr>
          <w:szCs w:val="26"/>
        </w:rPr>
        <w:t xml:space="preserve"> </w:t>
      </w:r>
      <w:r w:rsidR="00942B5F" w:rsidRPr="00305025">
        <w:rPr>
          <w:color w:val="000000" w:themeColor="text1"/>
          <w:szCs w:val="26"/>
        </w:rPr>
        <w:t xml:space="preserve"> </w:t>
      </w:r>
      <w:r w:rsidR="00305025" w:rsidRPr="00305025">
        <w:rPr>
          <w:color w:val="000000" w:themeColor="text1"/>
          <w:szCs w:val="26"/>
        </w:rPr>
        <w:t xml:space="preserve">  </w:t>
      </w:r>
    </w:p>
    <w:p w14:paraId="311A3BE9" w14:textId="77777777" w:rsidR="00C33472"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1520" behindDoc="0" locked="0" layoutInCell="1" allowOverlap="1" wp14:anchorId="311A3D8B" wp14:editId="311A3D8C">
                <wp:simplePos x="0" y="0"/>
                <wp:positionH relativeFrom="column">
                  <wp:posOffset>1176655</wp:posOffset>
                </wp:positionH>
                <wp:positionV relativeFrom="paragraph">
                  <wp:posOffset>-7620</wp:posOffset>
                </wp:positionV>
                <wp:extent cx="5233670" cy="0"/>
                <wp:effectExtent l="5080" t="11430" r="9525" b="7620"/>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67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48FA7" id="AutoShape 40" o:spid="_x0000_s1026" type="#_x0000_t32" style="position:absolute;margin-left:92.65pt;margin-top:-.6pt;width:412.1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" strokecolor="#b2a1c7 [1943]">
                <v:stroke dashstyle="1 1"/>
              </v:shape>
            </w:pict>
          </mc:Fallback>
        </mc:AlternateContent>
      </w:r>
    </w:p>
    <w:p w14:paraId="311A3BEA" w14:textId="77777777" w:rsidR="00B64986" w:rsidRPr="00B64986" w:rsidRDefault="00B64986" w:rsidP="00853D5F">
      <w:pPr>
        <w:spacing w:after="0"/>
        <w:rPr>
          <w:szCs w:val="26"/>
        </w:rPr>
      </w:pPr>
    </w:p>
    <w:p w14:paraId="311A3BEB" w14:textId="77777777" w:rsidR="00B64986" w:rsidRPr="00B64986" w:rsidRDefault="00B64986" w:rsidP="00853D5F">
      <w:pPr>
        <w:spacing w:after="0"/>
        <w:rPr>
          <w:szCs w:val="26"/>
        </w:rPr>
      </w:pPr>
      <w:r w:rsidRPr="00B64986">
        <w:rPr>
          <w:szCs w:val="26"/>
        </w:rPr>
        <w:t>Signed:</w:t>
      </w:r>
      <w:r w:rsidR="00942B5F" w:rsidRPr="00305025">
        <w:rPr>
          <w:color w:val="000000" w:themeColor="text1"/>
          <w:szCs w:val="26"/>
        </w:rPr>
        <w:t xml:space="preserve">   </w:t>
      </w:r>
    </w:p>
    <w:p w14:paraId="311A3BEC" w14:textId="77777777" w:rsidR="00C33472"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0496" behindDoc="0" locked="0" layoutInCell="1" allowOverlap="1" wp14:anchorId="311A3D8D" wp14:editId="311A3D8E">
                <wp:simplePos x="0" y="0"/>
                <wp:positionH relativeFrom="column">
                  <wp:posOffset>577850</wp:posOffset>
                </wp:positionH>
                <wp:positionV relativeFrom="paragraph">
                  <wp:posOffset>29210</wp:posOffset>
                </wp:positionV>
                <wp:extent cx="5832475" cy="635"/>
                <wp:effectExtent l="6350" t="10160" r="9525" b="8255"/>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579DD" id="AutoShape 39" o:spid="_x0000_s1026" type="#_x0000_t32" style="position:absolute;margin-left:45.5pt;margin-top:2.3pt;width:459.25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" strokecolor="#b2a1c7 [1943]">
                <v:stroke dashstyle="1 1"/>
              </v:shape>
            </w:pict>
          </mc:Fallback>
        </mc:AlternateContent>
      </w:r>
    </w:p>
    <w:p w14:paraId="311A3BED" w14:textId="77777777" w:rsidR="00B64986" w:rsidRPr="00B64986" w:rsidRDefault="00B64986" w:rsidP="00853D5F">
      <w:pPr>
        <w:spacing w:after="0"/>
        <w:rPr>
          <w:szCs w:val="26"/>
        </w:rPr>
      </w:pPr>
    </w:p>
    <w:p w14:paraId="311A3BEE" w14:textId="77777777" w:rsidR="00B64986" w:rsidRPr="00B64986" w:rsidRDefault="00B64986" w:rsidP="00853D5F">
      <w:pPr>
        <w:spacing w:after="0"/>
        <w:rPr>
          <w:szCs w:val="26"/>
        </w:rPr>
      </w:pPr>
      <w:r w:rsidRPr="00B64986">
        <w:rPr>
          <w:szCs w:val="26"/>
        </w:rPr>
        <w:t>Date:</w:t>
      </w:r>
      <w:r w:rsidR="00942B5F" w:rsidRPr="00305025">
        <w:rPr>
          <w:color w:val="000000" w:themeColor="text1"/>
          <w:szCs w:val="26"/>
        </w:rPr>
        <w:t xml:space="preserve">   </w:t>
      </w:r>
    </w:p>
    <w:p w14:paraId="311A3BEF"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2544" behindDoc="0" locked="0" layoutInCell="1" allowOverlap="1" wp14:anchorId="311A3D8F" wp14:editId="311A3D90">
                <wp:simplePos x="0" y="0"/>
                <wp:positionH relativeFrom="column">
                  <wp:posOffset>483235</wp:posOffset>
                </wp:positionH>
                <wp:positionV relativeFrom="paragraph">
                  <wp:posOffset>30480</wp:posOffset>
                </wp:positionV>
                <wp:extent cx="5927090" cy="635"/>
                <wp:effectExtent l="6985" t="11430" r="9525" b="6985"/>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1D1CE" id="AutoShape 41" o:spid="_x0000_s1026" type="#_x0000_t32" style="position:absolute;margin-left:38.05pt;margin-top:2.4pt;width:466.7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" strokecolor="#b2a1c7 [1943]">
                <v:stroke dashstyle="1 1"/>
              </v:shape>
            </w:pict>
          </mc:Fallback>
        </mc:AlternateContent>
      </w:r>
    </w:p>
    <w:p w14:paraId="311A3BF0" w14:textId="77777777" w:rsidR="00B64986" w:rsidRPr="00B64986" w:rsidRDefault="00B64986" w:rsidP="00853D5F">
      <w:pPr>
        <w:spacing w:after="0"/>
        <w:rPr>
          <w:szCs w:val="26"/>
        </w:rPr>
      </w:pPr>
      <w:r w:rsidRPr="00B64986">
        <w:rPr>
          <w:szCs w:val="26"/>
        </w:rPr>
        <w:t xml:space="preserve"> </w:t>
      </w:r>
    </w:p>
    <w:p w14:paraId="311A3BF1" w14:textId="77777777" w:rsidR="00860AB5" w:rsidRDefault="00860AB5" w:rsidP="00853D5F">
      <w:pPr>
        <w:spacing w:after="0"/>
        <w:rPr>
          <w:szCs w:val="26"/>
        </w:rPr>
      </w:pPr>
    </w:p>
    <w:p w14:paraId="311A3BF2" w14:textId="77777777" w:rsidR="00860AB5" w:rsidRDefault="00860AB5">
      <w:pPr>
        <w:spacing w:after="0"/>
        <w:rPr>
          <w:szCs w:val="26"/>
        </w:rPr>
      </w:pPr>
      <w:r>
        <w:rPr>
          <w:szCs w:val="26"/>
        </w:rPr>
        <w:br w:type="page"/>
      </w:r>
    </w:p>
    <w:p w14:paraId="311A3BF3" w14:textId="77777777" w:rsidR="00860AB5"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3568" behindDoc="0" locked="0" layoutInCell="0" allowOverlap="1" wp14:anchorId="311A3D91" wp14:editId="311A3D92">
                <wp:simplePos x="0" y="0"/>
                <wp:positionH relativeFrom="margin">
                  <wp:posOffset>-226695</wp:posOffset>
                </wp:positionH>
                <wp:positionV relativeFrom="margin">
                  <wp:posOffset>271145</wp:posOffset>
                </wp:positionV>
                <wp:extent cx="6826885" cy="972820"/>
                <wp:effectExtent l="1905" t="4445" r="635" b="3810"/>
                <wp:wrapSquare wrapText="bothSides"/>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2" w14:textId="77777777" w:rsidR="00D2382E" w:rsidRPr="00BF4F87" w:rsidRDefault="00D2382E" w:rsidP="000A0350">
                            <w:r>
                              <w:rPr>
                                <w:noProof/>
                                <w:color w:val="FFFFFF"/>
                                <w:spacing w:val="5"/>
                                <w:sz w:val="48"/>
                                <w:szCs w:val="52"/>
                                <w:lang w:val="en-GB" w:eastAsia="en-GB" w:bidi="ar-SA"/>
                              </w:rPr>
                              <w:drawing>
                                <wp:inline distT="0" distB="0" distL="0" distR="0" wp14:anchorId="311A3DE1" wp14:editId="311A3DE2">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A4</w:t>
                            </w:r>
                            <w:r>
                              <w:rPr>
                                <w:color w:val="FFFFFF" w:themeColor="background1"/>
                                <w:sz w:val="48"/>
                                <w:szCs w:val="48"/>
                              </w:rPr>
                              <w:br/>
                            </w:r>
                            <w:r w:rsidRPr="000A0350">
                              <w:rPr>
                                <w:b/>
                                <w:color w:val="FFFFFF" w:themeColor="background1"/>
                                <w:sz w:val="36"/>
                                <w:szCs w:val="36"/>
                              </w:rPr>
                              <w:t>What is abuse and neglect of children?</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1" id="AutoShape 44" o:spid="_x0000_s1035" style="position:absolute;margin-left:-17.85pt;margin-top:21.35pt;width:537.55pt;height:76.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2" w14:textId="77777777" w:rsidR="00D2382E" w:rsidRPr="00BF4F87" w:rsidRDefault="00D2382E" w:rsidP="000A0350">
                      <w:r>
                        <w:rPr>
                          <w:noProof/>
                          <w:color w:val="FFFFFF"/>
                          <w:spacing w:val="5"/>
                          <w:sz w:val="48"/>
                          <w:szCs w:val="52"/>
                          <w:lang w:val="en-GB" w:eastAsia="en-GB" w:bidi="ar-SA"/>
                        </w:rPr>
                        <w:drawing>
                          <wp:inline distT="0" distB="0" distL="0" distR="0" wp14:anchorId="311A3DE1" wp14:editId="311A3DE2">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A4</w:t>
                      </w:r>
                      <w:r>
                        <w:rPr>
                          <w:color w:val="FFFFFF" w:themeColor="background1"/>
                          <w:sz w:val="48"/>
                          <w:szCs w:val="48"/>
                        </w:rPr>
                        <w:br/>
                      </w:r>
                      <w:r w:rsidRPr="000A0350">
                        <w:rPr>
                          <w:b/>
                          <w:color w:val="FFFFFF" w:themeColor="background1"/>
                          <w:sz w:val="36"/>
                          <w:szCs w:val="36"/>
                        </w:rPr>
                        <w:t>What is abuse and neglect of children?</w:t>
                      </w:r>
                    </w:p>
                  </w:txbxContent>
                </v:textbox>
                <w10:wrap type="square" anchorx="margin" anchory="margin"/>
              </v:roundrect>
            </w:pict>
          </mc:Fallback>
        </mc:AlternateContent>
      </w:r>
    </w:p>
    <w:p w14:paraId="311A3BF4" w14:textId="77777777" w:rsidR="00004BCC" w:rsidRDefault="00004BCC" w:rsidP="00853D5F">
      <w:pPr>
        <w:spacing w:after="0"/>
        <w:rPr>
          <w:szCs w:val="26"/>
        </w:rPr>
      </w:pPr>
    </w:p>
    <w:p w14:paraId="311A3BF5" w14:textId="77777777" w:rsidR="00004BCC" w:rsidRDefault="00004BCC" w:rsidP="00853D5F">
      <w:pPr>
        <w:spacing w:after="0"/>
        <w:rPr>
          <w:szCs w:val="26"/>
        </w:rPr>
      </w:pPr>
    </w:p>
    <w:p w14:paraId="311A3BF6" w14:textId="77777777" w:rsidR="00B64986" w:rsidRPr="00B64986" w:rsidRDefault="00B64986" w:rsidP="00853D5F">
      <w:pPr>
        <w:spacing w:after="0"/>
        <w:rPr>
          <w:szCs w:val="26"/>
        </w:rPr>
      </w:pPr>
      <w:r w:rsidRPr="00B64986">
        <w:rPr>
          <w:szCs w:val="26"/>
        </w:rPr>
        <w:t>The below definitions are taken from Working Together to Safeguard Children 2013 and apply to</w:t>
      </w:r>
    </w:p>
    <w:p w14:paraId="311A3BF7" w14:textId="77777777" w:rsidR="00B64986" w:rsidRPr="00B64986" w:rsidRDefault="00B64986" w:rsidP="00853D5F">
      <w:pPr>
        <w:spacing w:after="0"/>
        <w:rPr>
          <w:szCs w:val="26"/>
        </w:rPr>
      </w:pPr>
      <w:r w:rsidRPr="00B64986">
        <w:rPr>
          <w:szCs w:val="26"/>
        </w:rPr>
        <w:t>England. Please note that there are national variations for Scotland (National Guidance for Child</w:t>
      </w:r>
    </w:p>
    <w:p w14:paraId="311A3BF8" w14:textId="77777777" w:rsidR="00B64986" w:rsidRPr="00B64986" w:rsidRDefault="00B64986" w:rsidP="00853D5F">
      <w:pPr>
        <w:spacing w:after="0"/>
        <w:rPr>
          <w:szCs w:val="26"/>
        </w:rPr>
      </w:pPr>
      <w:r w:rsidRPr="00B64986">
        <w:rPr>
          <w:szCs w:val="26"/>
        </w:rPr>
        <w:t>Protection in Scotland 2014) and Wales (All Wales Child Protection Procedures 2008).</w:t>
      </w:r>
    </w:p>
    <w:p w14:paraId="311A3BF9" w14:textId="77777777" w:rsidR="00B64986" w:rsidRPr="00B64986" w:rsidRDefault="00B64986" w:rsidP="00853D5F">
      <w:pPr>
        <w:spacing w:after="0"/>
        <w:rPr>
          <w:szCs w:val="26"/>
        </w:rPr>
      </w:pPr>
    </w:p>
    <w:p w14:paraId="311A3BFA" w14:textId="77777777" w:rsidR="00B64986" w:rsidRPr="00B64986" w:rsidRDefault="00B64986" w:rsidP="00853D5F">
      <w:pPr>
        <w:spacing w:after="0"/>
        <w:rPr>
          <w:szCs w:val="26"/>
        </w:rPr>
      </w:pPr>
      <w:r w:rsidRPr="00B64986">
        <w:rPr>
          <w:szCs w:val="26"/>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311A3BFB" w14:textId="77777777" w:rsidR="00B64986" w:rsidRPr="00B64986" w:rsidRDefault="00B64986" w:rsidP="00AE32E4">
      <w:pPr>
        <w:pStyle w:val="Heading1"/>
      </w:pPr>
      <w:r w:rsidRPr="00B64986">
        <w:t>Physical abuse</w:t>
      </w:r>
    </w:p>
    <w:p w14:paraId="311A3BFC" w14:textId="77777777" w:rsidR="00B64986" w:rsidRPr="00B64986" w:rsidRDefault="00B64986" w:rsidP="00853D5F">
      <w:pPr>
        <w:spacing w:after="0"/>
        <w:rPr>
          <w:szCs w:val="26"/>
        </w:rPr>
      </w:pPr>
      <w:r w:rsidRPr="00B64986">
        <w:rPr>
          <w:szCs w:val="26"/>
        </w:rPr>
        <w:t xml:space="preserve">Physical abuse may involve hitting, shaking, throwing, poisoning, burning or scalding, drowning, suffocating, or otherwise causing physical harm to a child. Physical harm may also be caused </w:t>
      </w:r>
      <w:r w:rsidR="00AE32E4">
        <w:rPr>
          <w:szCs w:val="26"/>
        </w:rPr>
        <w:br/>
      </w:r>
      <w:r w:rsidRPr="00B64986">
        <w:rPr>
          <w:szCs w:val="26"/>
        </w:rPr>
        <w:t>when a parent or carer fabricates the symptoms of, or deliberately induces, illness in a child.</w:t>
      </w:r>
    </w:p>
    <w:p w14:paraId="311A3BFD" w14:textId="77777777" w:rsidR="00B64986" w:rsidRPr="00B64986" w:rsidRDefault="00B64986" w:rsidP="00AE32E4">
      <w:pPr>
        <w:pStyle w:val="Heading1"/>
      </w:pPr>
      <w:r w:rsidRPr="00B64986">
        <w:t>Emotional abuse</w:t>
      </w:r>
    </w:p>
    <w:p w14:paraId="311A3BFE" w14:textId="77777777" w:rsidR="00B64986" w:rsidRPr="00B64986" w:rsidRDefault="00B64986" w:rsidP="00853D5F">
      <w:pPr>
        <w:spacing w:after="0"/>
        <w:rPr>
          <w:szCs w:val="26"/>
        </w:rPr>
      </w:pPr>
      <w:r w:rsidRPr="00B64986">
        <w:rPr>
          <w:szCs w:val="26"/>
        </w:rPr>
        <w:t>Emotional abuse is the persistent emotional maltreatment of a child such as to cause severe and persistent adverse effects on the child’s emotional development.</w:t>
      </w:r>
    </w:p>
    <w:p w14:paraId="311A3BFF" w14:textId="77777777" w:rsidR="00B64986" w:rsidRPr="00B64986" w:rsidRDefault="00B64986" w:rsidP="00853D5F">
      <w:pPr>
        <w:spacing w:after="0"/>
        <w:rPr>
          <w:szCs w:val="26"/>
        </w:rPr>
      </w:pPr>
    </w:p>
    <w:p w14:paraId="311A3C00" w14:textId="77777777" w:rsidR="00B64986" w:rsidRPr="00AE32E4" w:rsidRDefault="00B64986" w:rsidP="00853D5F">
      <w:pPr>
        <w:spacing w:after="0"/>
        <w:rPr>
          <w:spacing w:val="-2"/>
          <w:szCs w:val="26"/>
        </w:rPr>
      </w:pPr>
      <w:r w:rsidRPr="00AE32E4">
        <w:rPr>
          <w:spacing w:val="-2"/>
          <w:szCs w:val="26"/>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w:t>
      </w:r>
    </w:p>
    <w:p w14:paraId="311A3C01" w14:textId="77777777" w:rsidR="00B64986" w:rsidRPr="00B64986" w:rsidRDefault="00B64986" w:rsidP="00853D5F">
      <w:pPr>
        <w:spacing w:after="0"/>
        <w:rPr>
          <w:szCs w:val="26"/>
        </w:rPr>
      </w:pPr>
    </w:p>
    <w:p w14:paraId="311A3C02" w14:textId="77777777" w:rsidR="00B64986" w:rsidRPr="00B64986" w:rsidRDefault="00B64986" w:rsidP="00853D5F">
      <w:pPr>
        <w:spacing w:after="0"/>
        <w:rPr>
          <w:szCs w:val="26"/>
        </w:rPr>
      </w:pPr>
      <w:r w:rsidRPr="00B64986">
        <w:rPr>
          <w:szCs w:val="26"/>
        </w:rPr>
        <w:t>Some level of emotional abuse is involved in all types of maltreatment of a child, though it may occur alone.</w:t>
      </w:r>
    </w:p>
    <w:p w14:paraId="311A3C03" w14:textId="77777777" w:rsidR="00B64986" w:rsidRPr="00B64986" w:rsidRDefault="00B64986" w:rsidP="00AE32E4">
      <w:pPr>
        <w:pStyle w:val="Heading1"/>
      </w:pPr>
      <w:r w:rsidRPr="00B64986">
        <w:t>Sexual abuse</w:t>
      </w:r>
    </w:p>
    <w:p w14:paraId="311A3C04" w14:textId="77777777" w:rsidR="00B64986" w:rsidRPr="00B64986" w:rsidRDefault="00B64986" w:rsidP="00853D5F">
      <w:pPr>
        <w:spacing w:after="0"/>
        <w:rPr>
          <w:szCs w:val="26"/>
        </w:rPr>
      </w:pPr>
      <w:r w:rsidRPr="00B64986">
        <w:rPr>
          <w:szCs w:val="26"/>
        </w:rPr>
        <w:t>Sexual abuse involves forcing or enticing a child or young person to take part in sexual activities, not necessarily involving a high level of violence, whether or not the child is aware of what is happening.</w:t>
      </w:r>
    </w:p>
    <w:p w14:paraId="311A3C05" w14:textId="77777777" w:rsidR="00B64986" w:rsidRPr="00B64986" w:rsidRDefault="00B64986" w:rsidP="00853D5F">
      <w:pPr>
        <w:spacing w:after="0"/>
        <w:rPr>
          <w:szCs w:val="26"/>
        </w:rPr>
      </w:pPr>
    </w:p>
    <w:p w14:paraId="311A3C06" w14:textId="77777777" w:rsidR="00B64986" w:rsidRPr="00B64986" w:rsidRDefault="00B64986" w:rsidP="00853D5F">
      <w:pPr>
        <w:spacing w:after="0"/>
        <w:rPr>
          <w:szCs w:val="26"/>
        </w:rPr>
      </w:pPr>
      <w:r w:rsidRPr="00B64986">
        <w:rPr>
          <w:szCs w:val="26"/>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w:t>
      </w:r>
      <w:r w:rsidR="00AE32E4">
        <w:rPr>
          <w:szCs w:val="26"/>
        </w:rPr>
        <w:br/>
      </w:r>
      <w:r w:rsidR="00AE32E4">
        <w:rPr>
          <w:szCs w:val="26"/>
        </w:rPr>
        <w:lastRenderedPageBreak/>
        <w:br/>
      </w:r>
      <w:r w:rsidR="00AE32E4">
        <w:rPr>
          <w:szCs w:val="26"/>
        </w:rPr>
        <w:br/>
      </w:r>
      <w:r w:rsidRPr="00B64986">
        <w:rPr>
          <w:szCs w:val="26"/>
        </w:rPr>
        <w:t xml:space="preserve">or in the production of, sexual images, watching sexual activities, encouraging children to </w:t>
      </w:r>
      <w:r w:rsidR="00AE32E4">
        <w:rPr>
          <w:szCs w:val="26"/>
        </w:rPr>
        <w:br/>
      </w:r>
      <w:r w:rsidRPr="00B64986">
        <w:rPr>
          <w:szCs w:val="26"/>
        </w:rPr>
        <w:t xml:space="preserve">behave in sexually inappropriate ways, or grooming a child in preparation for abuse (including </w:t>
      </w:r>
      <w:r w:rsidR="00AE32E4">
        <w:rPr>
          <w:szCs w:val="26"/>
        </w:rPr>
        <w:br/>
      </w:r>
      <w:r w:rsidRPr="00B64986">
        <w:rPr>
          <w:szCs w:val="26"/>
        </w:rPr>
        <w:t>via the internet).</w:t>
      </w:r>
    </w:p>
    <w:p w14:paraId="311A3C07" w14:textId="77777777" w:rsidR="00B64986" w:rsidRPr="00B64986" w:rsidRDefault="00B64986" w:rsidP="00853D5F">
      <w:pPr>
        <w:spacing w:after="0"/>
        <w:rPr>
          <w:szCs w:val="26"/>
        </w:rPr>
      </w:pPr>
    </w:p>
    <w:p w14:paraId="311A3C08" w14:textId="77777777" w:rsidR="00B64986" w:rsidRPr="00B64986" w:rsidRDefault="00B64986" w:rsidP="00853D5F">
      <w:pPr>
        <w:spacing w:after="0"/>
        <w:rPr>
          <w:szCs w:val="26"/>
        </w:rPr>
      </w:pPr>
      <w:r w:rsidRPr="00B64986">
        <w:rPr>
          <w:szCs w:val="26"/>
        </w:rPr>
        <w:t>Sexual abuse is not solely perpetrated by adult males. Women can also commit acts of sexual abuse, as can other children.</w:t>
      </w:r>
    </w:p>
    <w:p w14:paraId="311A3C09" w14:textId="77777777" w:rsidR="00B64986" w:rsidRPr="00B64986" w:rsidRDefault="00B64986" w:rsidP="00AE32E4">
      <w:pPr>
        <w:pStyle w:val="Heading1"/>
      </w:pPr>
      <w:r w:rsidRPr="00B64986">
        <w:t>Neglect</w:t>
      </w:r>
    </w:p>
    <w:p w14:paraId="311A3C0A" w14:textId="77777777" w:rsidR="00B64986" w:rsidRPr="00B64986" w:rsidRDefault="00B64986" w:rsidP="00853D5F">
      <w:pPr>
        <w:spacing w:after="0"/>
        <w:rPr>
          <w:szCs w:val="26"/>
        </w:rPr>
      </w:pPr>
      <w:r w:rsidRPr="00B64986">
        <w:rPr>
          <w:szCs w:val="26"/>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311A3C0B" w14:textId="77777777" w:rsidR="00B64986" w:rsidRPr="00B64986" w:rsidRDefault="00B64986" w:rsidP="00AE32E4">
      <w:pPr>
        <w:pStyle w:val="bulletsgreen"/>
      </w:pPr>
      <w:r w:rsidRPr="00B64986">
        <w:t>provide adequate food, clothing and shelter (including exclusion from home or abandonment)</w:t>
      </w:r>
    </w:p>
    <w:p w14:paraId="311A3C0C" w14:textId="77777777" w:rsidR="00B64986" w:rsidRPr="00B64986" w:rsidRDefault="00B64986" w:rsidP="00AE32E4">
      <w:pPr>
        <w:pStyle w:val="bulletsgreen"/>
      </w:pPr>
      <w:r w:rsidRPr="00B64986">
        <w:t xml:space="preserve">protect a child from physical and emotional harm or danger </w:t>
      </w:r>
    </w:p>
    <w:p w14:paraId="311A3C0D" w14:textId="77777777" w:rsidR="00B64986" w:rsidRPr="00B64986" w:rsidRDefault="00B64986" w:rsidP="00AE32E4">
      <w:pPr>
        <w:pStyle w:val="bulletsgreen"/>
      </w:pPr>
      <w:r w:rsidRPr="00B64986">
        <w:t xml:space="preserve">ensure adequate supervision (including the use of inadequate care-givers) </w:t>
      </w:r>
    </w:p>
    <w:p w14:paraId="311A3C0E" w14:textId="77777777" w:rsidR="00B64986" w:rsidRPr="00B64986" w:rsidRDefault="00B64986" w:rsidP="00AE32E4">
      <w:pPr>
        <w:pStyle w:val="bulletsgreen"/>
      </w:pPr>
      <w:r w:rsidRPr="00B64986">
        <w:t>ensure access to appropriate medical care or treatment</w:t>
      </w:r>
    </w:p>
    <w:p w14:paraId="311A3C0F" w14:textId="77777777" w:rsidR="00B64986" w:rsidRPr="00B64986" w:rsidRDefault="00B64986" w:rsidP="00853D5F">
      <w:pPr>
        <w:spacing w:after="0"/>
        <w:rPr>
          <w:szCs w:val="26"/>
        </w:rPr>
      </w:pPr>
    </w:p>
    <w:p w14:paraId="311A3C10" w14:textId="77777777" w:rsidR="00B64986" w:rsidRPr="00B64986" w:rsidRDefault="00B64986" w:rsidP="00853D5F">
      <w:pPr>
        <w:spacing w:after="0"/>
        <w:rPr>
          <w:szCs w:val="26"/>
        </w:rPr>
      </w:pPr>
      <w:r w:rsidRPr="00B64986">
        <w:rPr>
          <w:szCs w:val="26"/>
        </w:rPr>
        <w:t>It may also include neglect of, or unresponsiveness to, a child’s basic emotional needs.</w:t>
      </w:r>
    </w:p>
    <w:p w14:paraId="311A3C11" w14:textId="77777777" w:rsidR="00B64986" w:rsidRPr="00B64986" w:rsidRDefault="00B64986" w:rsidP="00853D5F">
      <w:pPr>
        <w:spacing w:after="0"/>
        <w:rPr>
          <w:szCs w:val="26"/>
        </w:rPr>
      </w:pPr>
      <w:r w:rsidRPr="00B64986">
        <w:rPr>
          <w:szCs w:val="26"/>
        </w:rPr>
        <w:t xml:space="preserve"> </w:t>
      </w:r>
    </w:p>
    <w:p w14:paraId="311A3C12" w14:textId="77777777" w:rsidR="00B64986" w:rsidRPr="00B64986" w:rsidRDefault="00B64986" w:rsidP="00853D5F">
      <w:pPr>
        <w:spacing w:after="0"/>
        <w:rPr>
          <w:szCs w:val="26"/>
        </w:rPr>
      </w:pPr>
      <w:r w:rsidRPr="00B64986">
        <w:rPr>
          <w:szCs w:val="26"/>
        </w:rPr>
        <w:t xml:space="preserve"> </w:t>
      </w:r>
    </w:p>
    <w:p w14:paraId="311A3C13" w14:textId="77777777" w:rsidR="00AE32E4" w:rsidRDefault="00AE32E4" w:rsidP="00853D5F">
      <w:pPr>
        <w:spacing w:after="0"/>
        <w:rPr>
          <w:szCs w:val="26"/>
        </w:rPr>
      </w:pPr>
    </w:p>
    <w:p w14:paraId="311A3C14" w14:textId="77777777" w:rsidR="00AE32E4" w:rsidRDefault="00AE32E4">
      <w:pPr>
        <w:spacing w:after="0"/>
        <w:rPr>
          <w:szCs w:val="26"/>
        </w:rPr>
      </w:pPr>
      <w:r>
        <w:rPr>
          <w:szCs w:val="26"/>
        </w:rPr>
        <w:br w:type="page"/>
      </w:r>
    </w:p>
    <w:p w14:paraId="311A3C15" w14:textId="77777777" w:rsidR="00103525"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4592" behindDoc="0" locked="0" layoutInCell="0" allowOverlap="1" wp14:anchorId="311A3D93" wp14:editId="311A3D94">
                <wp:simplePos x="0" y="0"/>
                <wp:positionH relativeFrom="margin">
                  <wp:posOffset>-233045</wp:posOffset>
                </wp:positionH>
                <wp:positionV relativeFrom="margin">
                  <wp:posOffset>248920</wp:posOffset>
                </wp:positionV>
                <wp:extent cx="6826885" cy="972820"/>
                <wp:effectExtent l="5080" t="1270" r="6985" b="6985"/>
                <wp:wrapSquare wrapText="bothSides"/>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3" w14:textId="77777777" w:rsidR="00D2382E" w:rsidRPr="00BF4F87" w:rsidRDefault="00D2382E" w:rsidP="0054687F">
                            <w:r>
                              <w:rPr>
                                <w:noProof/>
                                <w:color w:val="FFFFFF"/>
                                <w:spacing w:val="5"/>
                                <w:sz w:val="48"/>
                                <w:szCs w:val="52"/>
                                <w:lang w:val="en-GB" w:eastAsia="en-GB" w:bidi="ar-SA"/>
                              </w:rPr>
                              <w:drawing>
                                <wp:inline distT="0" distB="0" distL="0" distR="0" wp14:anchorId="311A3DE3" wp14:editId="311A3DE4">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A5</w:t>
                            </w:r>
                            <w:r>
                              <w:rPr>
                                <w:color w:val="FFFFFF" w:themeColor="background1"/>
                                <w:sz w:val="48"/>
                                <w:szCs w:val="48"/>
                              </w:rPr>
                              <w:br/>
                            </w:r>
                            <w:r w:rsidRPr="0054687F">
                              <w:rPr>
                                <w:b/>
                                <w:color w:val="FFFFFF" w:themeColor="background1"/>
                                <w:sz w:val="36"/>
                                <w:szCs w:val="36"/>
                              </w:rPr>
                              <w:t>What is abuse of adults at risk?</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3" id="AutoShape 45" o:spid="_x0000_s1036" style="position:absolute;margin-left:-18.35pt;margin-top:19.6pt;width:537.55pt;height:76.6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3" w14:textId="77777777" w:rsidR="00D2382E" w:rsidRPr="00BF4F87" w:rsidRDefault="00D2382E" w:rsidP="0054687F">
                      <w:r>
                        <w:rPr>
                          <w:noProof/>
                          <w:color w:val="FFFFFF"/>
                          <w:spacing w:val="5"/>
                          <w:sz w:val="48"/>
                          <w:szCs w:val="52"/>
                          <w:lang w:val="en-GB" w:eastAsia="en-GB" w:bidi="ar-SA"/>
                        </w:rPr>
                        <w:drawing>
                          <wp:inline distT="0" distB="0" distL="0" distR="0" wp14:anchorId="311A3DE3" wp14:editId="311A3DE4">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A5</w:t>
                      </w:r>
                      <w:r>
                        <w:rPr>
                          <w:color w:val="FFFFFF" w:themeColor="background1"/>
                          <w:sz w:val="48"/>
                          <w:szCs w:val="48"/>
                        </w:rPr>
                        <w:br/>
                      </w:r>
                      <w:r w:rsidRPr="0054687F">
                        <w:rPr>
                          <w:b/>
                          <w:color w:val="FFFFFF" w:themeColor="background1"/>
                          <w:sz w:val="36"/>
                          <w:szCs w:val="36"/>
                        </w:rPr>
                        <w:t>What is abuse of adults at risk?</w:t>
                      </w:r>
                    </w:p>
                  </w:txbxContent>
                </v:textbox>
                <w10:wrap type="square" anchorx="margin" anchory="margin"/>
              </v:roundrect>
            </w:pict>
          </mc:Fallback>
        </mc:AlternateContent>
      </w:r>
    </w:p>
    <w:p w14:paraId="311A3C16" w14:textId="77777777" w:rsidR="00103525" w:rsidRDefault="00103525" w:rsidP="00853D5F">
      <w:pPr>
        <w:spacing w:after="0"/>
        <w:rPr>
          <w:szCs w:val="26"/>
        </w:rPr>
      </w:pPr>
    </w:p>
    <w:p w14:paraId="311A3C17" w14:textId="77777777" w:rsidR="00B64986" w:rsidRPr="00B64986" w:rsidRDefault="00B64986" w:rsidP="00853D5F">
      <w:pPr>
        <w:spacing w:after="0"/>
        <w:rPr>
          <w:szCs w:val="26"/>
        </w:rPr>
      </w:pPr>
      <w:r w:rsidRPr="00B64986">
        <w:rPr>
          <w:szCs w:val="26"/>
        </w:rPr>
        <w:t xml:space="preserve">    </w:t>
      </w:r>
      <w:r w:rsidRPr="00B64986">
        <w:rPr>
          <w:szCs w:val="26"/>
        </w:rPr>
        <w:tab/>
        <w:t xml:space="preserve">         </w:t>
      </w:r>
    </w:p>
    <w:p w14:paraId="311A3C18" w14:textId="77777777" w:rsidR="00B64986" w:rsidRPr="00B64986" w:rsidRDefault="0054687F" w:rsidP="00853D5F">
      <w:pPr>
        <w:rPr>
          <w:szCs w:val="26"/>
        </w:rPr>
      </w:pPr>
      <w:r>
        <w:rPr>
          <w:szCs w:val="26"/>
        </w:rPr>
        <w:t>A</w:t>
      </w:r>
      <w:r w:rsidR="00B64986" w:rsidRPr="00B64986">
        <w:rPr>
          <w:szCs w:val="26"/>
        </w:rPr>
        <w:t xml:space="preserve">buse is a violation of an individual’s human and civil rights by any other person or persons. </w:t>
      </w:r>
      <w:r>
        <w:rPr>
          <w:szCs w:val="26"/>
        </w:rPr>
        <w:br/>
      </w:r>
      <w:r w:rsidR="00B64986" w:rsidRPr="00B64986">
        <w:rPr>
          <w:szCs w:val="26"/>
        </w:rPr>
        <w:t xml:space="preserve">Abuse may consist of a single act or repeated acts. It may be physical, verbal or psychological, </w:t>
      </w:r>
      <w:r>
        <w:rPr>
          <w:szCs w:val="26"/>
        </w:rPr>
        <w:br/>
      </w:r>
      <w:r w:rsidR="00B64986" w:rsidRPr="00B64986">
        <w:rPr>
          <w:szCs w:val="26"/>
        </w:rPr>
        <w:t xml:space="preserve">it may be an act of neglect or an omission to act, or it may occur when a vulnerable per son is persuaded to enter into a financial or sexual transaction to which he or she has not consented, </w:t>
      </w:r>
      <w:r>
        <w:rPr>
          <w:szCs w:val="26"/>
        </w:rPr>
        <w:br/>
      </w:r>
      <w:r w:rsidR="00B64986" w:rsidRPr="00B64986">
        <w:rPr>
          <w:szCs w:val="26"/>
        </w:rPr>
        <w:t xml:space="preserve">or cannot consent. Abuse can occur in any relationship and may result in significant harm to, </w:t>
      </w:r>
      <w:r>
        <w:rPr>
          <w:szCs w:val="26"/>
        </w:rPr>
        <w:br/>
      </w:r>
      <w:r w:rsidR="00B64986" w:rsidRPr="00B64986">
        <w:rPr>
          <w:szCs w:val="26"/>
        </w:rPr>
        <w:t xml:space="preserve">or exploitation of, the person subjected to it. </w:t>
      </w:r>
    </w:p>
    <w:p w14:paraId="311A3C19" w14:textId="77777777" w:rsidR="00B64986" w:rsidRPr="00B64986" w:rsidRDefault="00B64986" w:rsidP="0054687F">
      <w:pPr>
        <w:pStyle w:val="Heading1"/>
        <w:spacing w:before="0"/>
      </w:pPr>
      <w:r w:rsidRPr="00B64986">
        <w:t xml:space="preserve">Physical abuse </w:t>
      </w:r>
    </w:p>
    <w:p w14:paraId="311A3C1A" w14:textId="77777777" w:rsidR="00B64986" w:rsidRPr="00B64986" w:rsidRDefault="00B64986" w:rsidP="00853D5F">
      <w:pPr>
        <w:rPr>
          <w:szCs w:val="26"/>
        </w:rPr>
      </w:pPr>
      <w:r w:rsidRPr="00B64986">
        <w:rPr>
          <w:szCs w:val="26"/>
        </w:rPr>
        <w:t>This is the infliction of pain or physical injury, which is either caused deliber</w:t>
      </w:r>
      <w:r w:rsidR="0054687F">
        <w:rPr>
          <w:szCs w:val="26"/>
        </w:rPr>
        <w:t xml:space="preserve">ately, o r through </w:t>
      </w:r>
      <w:r w:rsidR="0054687F">
        <w:rPr>
          <w:szCs w:val="26"/>
        </w:rPr>
        <w:br/>
        <w:t>lack of care</w:t>
      </w:r>
      <w:r w:rsidRPr="00B64986">
        <w:rPr>
          <w:szCs w:val="26"/>
        </w:rPr>
        <w:t xml:space="preserve">. </w:t>
      </w:r>
    </w:p>
    <w:p w14:paraId="311A3C1B" w14:textId="77777777" w:rsidR="00B64986" w:rsidRPr="00B64986" w:rsidRDefault="00B64986" w:rsidP="0054687F">
      <w:pPr>
        <w:pStyle w:val="Heading1"/>
        <w:spacing w:before="0"/>
      </w:pPr>
      <w:r w:rsidRPr="00B64986">
        <w:t xml:space="preserve">Psychological or emotional abuse </w:t>
      </w:r>
    </w:p>
    <w:p w14:paraId="311A3C1C" w14:textId="77777777" w:rsidR="00B64986" w:rsidRPr="00B64986" w:rsidRDefault="00B64986" w:rsidP="00853D5F">
      <w:pPr>
        <w:rPr>
          <w:szCs w:val="26"/>
        </w:rPr>
      </w:pPr>
      <w:r w:rsidRPr="00B64986">
        <w:rPr>
          <w:szCs w:val="26"/>
        </w:rPr>
        <w:t xml:space="preserve">These are acts or behaviour, which cause mental distress or anguish or negate the wishes of the adult at risk. It is also behaviour that has a harmful effect on the adult at risk’s emotional health and development or any other form of mental cruelty. </w:t>
      </w:r>
    </w:p>
    <w:p w14:paraId="311A3C1D" w14:textId="77777777" w:rsidR="00B64986" w:rsidRPr="00B64986" w:rsidRDefault="00B64986" w:rsidP="0054687F">
      <w:pPr>
        <w:pStyle w:val="Heading1"/>
        <w:spacing w:before="0"/>
      </w:pPr>
      <w:r w:rsidRPr="00B64986">
        <w:t xml:space="preserve">Sexual abuse </w:t>
      </w:r>
    </w:p>
    <w:p w14:paraId="311A3C1E" w14:textId="77777777" w:rsidR="00B64986" w:rsidRPr="00B64986" w:rsidRDefault="00B64986" w:rsidP="00853D5F">
      <w:pPr>
        <w:rPr>
          <w:szCs w:val="26"/>
        </w:rPr>
      </w:pPr>
      <w:r w:rsidRPr="00B64986">
        <w:rPr>
          <w:szCs w:val="26"/>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14:paraId="311A3C1F" w14:textId="77777777" w:rsidR="00B64986" w:rsidRPr="00B64986" w:rsidRDefault="00B64986" w:rsidP="0054687F">
      <w:pPr>
        <w:pStyle w:val="Heading1"/>
        <w:spacing w:before="0"/>
      </w:pPr>
      <w:r w:rsidRPr="00B64986">
        <w:t xml:space="preserve">Neglect or Act of Omission </w:t>
      </w:r>
    </w:p>
    <w:p w14:paraId="311A3C20" w14:textId="77777777" w:rsidR="00B64986" w:rsidRPr="00B64986" w:rsidRDefault="00B64986" w:rsidP="00853D5F">
      <w:pPr>
        <w:rPr>
          <w:szCs w:val="26"/>
        </w:rPr>
      </w:pPr>
      <w:r w:rsidRPr="00B64986">
        <w:rPr>
          <w:szCs w:val="26"/>
        </w:rPr>
        <w:t xml:space="preserve">This is the repeated deprivation of assistance that the adult at risk needs for important activities of daily living, including the failure to intervene in behaviour which is dangerous to the adult at risk or to others. A vulnerable person may be suffering from neglect when their general well being or development is impaired. </w:t>
      </w:r>
    </w:p>
    <w:p w14:paraId="311A3C21" w14:textId="77777777" w:rsidR="00B64986" w:rsidRPr="00B64986" w:rsidRDefault="00B64986" w:rsidP="0054687F">
      <w:pPr>
        <w:pStyle w:val="Heading1"/>
        <w:spacing w:before="0"/>
      </w:pPr>
      <w:r w:rsidRPr="00B64986">
        <w:t xml:space="preserve">Financial or material abuse </w:t>
      </w:r>
    </w:p>
    <w:p w14:paraId="311A3C22" w14:textId="77777777" w:rsidR="00B64986" w:rsidRPr="00B64986" w:rsidRDefault="00B64986" w:rsidP="00853D5F">
      <w:pPr>
        <w:rPr>
          <w:szCs w:val="26"/>
        </w:rPr>
      </w:pPr>
      <w:r w:rsidRPr="00B64986">
        <w:rPr>
          <w:szCs w:val="26"/>
        </w:rPr>
        <w:t xml:space="preserve">This is the inappropriate use, misappropriation, embezzlement or theft of money, property or possessions. </w:t>
      </w:r>
    </w:p>
    <w:p w14:paraId="311A3C23" w14:textId="77777777" w:rsidR="00B64986" w:rsidRPr="00B64986" w:rsidRDefault="00B64986" w:rsidP="0054687F">
      <w:pPr>
        <w:pStyle w:val="Heading1"/>
        <w:spacing w:before="0"/>
      </w:pPr>
      <w:r w:rsidRPr="00B64986">
        <w:t xml:space="preserve">Discriminatory abuse </w:t>
      </w:r>
    </w:p>
    <w:p w14:paraId="311A3C24" w14:textId="77777777" w:rsidR="00B64986" w:rsidRPr="00B64986" w:rsidRDefault="00B64986" w:rsidP="00853D5F">
      <w:pPr>
        <w:spacing w:after="0"/>
        <w:rPr>
          <w:szCs w:val="26"/>
        </w:rPr>
      </w:pPr>
      <w:r w:rsidRPr="00B64986">
        <w:rPr>
          <w:szCs w:val="26"/>
        </w:rPr>
        <w:t xml:space="preserve">This is the inappropriate treatment of an adult at risk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 </w:t>
      </w:r>
    </w:p>
    <w:p w14:paraId="311A3C25" w14:textId="77777777" w:rsidR="00B64986" w:rsidRPr="00B64986" w:rsidRDefault="00B64986" w:rsidP="00853D5F">
      <w:pPr>
        <w:spacing w:after="0"/>
        <w:rPr>
          <w:szCs w:val="26"/>
        </w:rPr>
      </w:pPr>
    </w:p>
    <w:p w14:paraId="311A3C26" w14:textId="77777777" w:rsidR="00B64986" w:rsidRPr="00B64986" w:rsidRDefault="00B64986" w:rsidP="0054687F">
      <w:pPr>
        <w:pStyle w:val="Heading1"/>
        <w:spacing w:before="0"/>
      </w:pPr>
      <w:r w:rsidRPr="00B64986">
        <w:t xml:space="preserve">Institutional abuse </w:t>
      </w:r>
    </w:p>
    <w:p w14:paraId="311A3C27" w14:textId="77777777" w:rsidR="00B64986" w:rsidRPr="00B64986" w:rsidRDefault="00B64986" w:rsidP="00853D5F">
      <w:pPr>
        <w:spacing w:after="0"/>
        <w:rPr>
          <w:szCs w:val="26"/>
        </w:rPr>
      </w:pPr>
      <w:r w:rsidRPr="00B64986">
        <w:rPr>
          <w:szCs w:val="26"/>
        </w:rPr>
        <w:t>T his is the mistreatment or abuse of an adult at risk by a regime or individuals within an institution (e.g. hospital or care home) or in the community. It can be through repeated acts of poor or inadequate care and neglect or poor professional practice.</w:t>
      </w:r>
    </w:p>
    <w:p w14:paraId="311A3C28" w14:textId="77777777" w:rsidR="00B64986" w:rsidRPr="00B64986"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5616" behindDoc="0" locked="0" layoutInCell="0" allowOverlap="1" wp14:anchorId="311A3D95" wp14:editId="311A3D96">
                <wp:simplePos x="0" y="0"/>
                <wp:positionH relativeFrom="margin">
                  <wp:posOffset>-509270</wp:posOffset>
                </wp:positionH>
                <wp:positionV relativeFrom="margin">
                  <wp:posOffset>401320</wp:posOffset>
                </wp:positionV>
                <wp:extent cx="6826885" cy="972820"/>
                <wp:effectExtent l="5080" t="1270" r="6985" b="6985"/>
                <wp:wrapSquare wrapText="bothSides"/>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alpha val="78999"/>
                              </a:srgbClr>
                            </a:gs>
                            <a:gs pos="100000">
                              <a:srgbClr val="A0E0C2"/>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4" w14:textId="77777777" w:rsidR="00D2382E" w:rsidRPr="00BF4F87" w:rsidRDefault="00D2382E" w:rsidP="0054687F">
                            <w:pPr>
                              <w:jc w:val="right"/>
                            </w:pPr>
                            <w:r>
                              <w:rPr>
                                <w:noProof/>
                                <w:color w:val="FFFFFF"/>
                                <w:spacing w:val="5"/>
                                <w:sz w:val="48"/>
                                <w:szCs w:val="52"/>
                                <w:lang w:val="en-GB" w:eastAsia="en-GB" w:bidi="ar-SA"/>
                              </w:rPr>
                              <w:drawing>
                                <wp:inline distT="0" distB="0" distL="0" distR="0" wp14:anchorId="311A3DE5" wp14:editId="311A3DE6">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A6</w:t>
                            </w:r>
                            <w:r>
                              <w:rPr>
                                <w:color w:val="FFFFFF" w:themeColor="background1"/>
                                <w:sz w:val="48"/>
                                <w:szCs w:val="48"/>
                              </w:rPr>
                              <w:br/>
                            </w:r>
                            <w:r w:rsidRPr="0054687F">
                              <w:rPr>
                                <w:b/>
                                <w:color w:val="FFFFFF" w:themeColor="background1"/>
                                <w:sz w:val="36"/>
                                <w:szCs w:val="36"/>
                              </w:rPr>
                              <w:t xml:space="preserve">Signs of possible abuse in children        </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5" id="AutoShape 46" o:spid="_x0000_s1037" style="position:absolute;margin-left:-40.1pt;margin-top:31.6pt;width:537.55pt;height:76.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" o:allowincell="f" fillcolor="#a0e0c2" stroked="f" strokecolor="#4f81bd">
                <v:fill opacity="51772f" color2="#a0e0c2" rotate="t" angle="90" focus="100%" type="gradient"/>
                <v:shadow type="perspective" color="#bfbfbf" opacity=".5" origin="-.5,-.5" offset="51pt,-10pt" matrix=".75,,,.75"/>
                <v:textbox inset="18pt,15pt,18pt,.75pt">
                  <w:txbxContent>
                    <w:p w14:paraId="311A3DD4" w14:textId="77777777" w:rsidR="00D2382E" w:rsidRPr="00BF4F87" w:rsidRDefault="00D2382E" w:rsidP="0054687F">
                      <w:pPr>
                        <w:jc w:val="right"/>
                      </w:pPr>
                      <w:r>
                        <w:rPr>
                          <w:noProof/>
                          <w:color w:val="FFFFFF"/>
                          <w:spacing w:val="5"/>
                          <w:sz w:val="48"/>
                          <w:szCs w:val="52"/>
                          <w:lang w:val="en-GB" w:eastAsia="en-GB" w:bidi="ar-SA"/>
                        </w:rPr>
                        <w:drawing>
                          <wp:inline distT="0" distB="0" distL="0" distR="0" wp14:anchorId="311A3DE5" wp14:editId="311A3DE6">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A6</w:t>
                      </w:r>
                      <w:r>
                        <w:rPr>
                          <w:color w:val="FFFFFF" w:themeColor="background1"/>
                          <w:sz w:val="48"/>
                          <w:szCs w:val="48"/>
                        </w:rPr>
                        <w:br/>
                      </w:r>
                      <w:r w:rsidRPr="0054687F">
                        <w:rPr>
                          <w:b/>
                          <w:color w:val="FFFFFF" w:themeColor="background1"/>
                          <w:sz w:val="36"/>
                          <w:szCs w:val="36"/>
                        </w:rPr>
                        <w:t xml:space="preserve">Signs of possible abuse in children        </w:t>
                      </w:r>
                    </w:p>
                  </w:txbxContent>
                </v:textbox>
                <w10:wrap type="square" anchorx="margin" anchory="margin"/>
              </v:roundrect>
            </w:pict>
          </mc:Fallback>
        </mc:AlternateContent>
      </w:r>
      <w:r w:rsidR="00B64986" w:rsidRPr="00B64986">
        <w:rPr>
          <w:szCs w:val="26"/>
        </w:rPr>
        <w:t xml:space="preserve"> </w:t>
      </w:r>
    </w:p>
    <w:p w14:paraId="311A3C29" w14:textId="77777777" w:rsidR="00B64986" w:rsidRPr="00B64986" w:rsidRDefault="0054687F" w:rsidP="00853D5F">
      <w:pPr>
        <w:spacing w:after="0"/>
        <w:rPr>
          <w:szCs w:val="26"/>
        </w:rPr>
      </w:pPr>
      <w:r>
        <w:rPr>
          <w:szCs w:val="26"/>
        </w:rPr>
        <w:t xml:space="preserve">                       </w:t>
      </w:r>
      <w:r w:rsidR="00B64986" w:rsidRPr="00B64986">
        <w:rPr>
          <w:szCs w:val="26"/>
        </w:rPr>
        <w:t xml:space="preserve">                                             </w:t>
      </w:r>
    </w:p>
    <w:p w14:paraId="311A3C2A" w14:textId="77777777" w:rsidR="00B64986" w:rsidRPr="00B64986" w:rsidRDefault="00B64986" w:rsidP="0054687F">
      <w:pPr>
        <w:pStyle w:val="Heading1"/>
      </w:pPr>
      <w:r w:rsidRPr="00B64986">
        <w:t>• Physical abuse</w:t>
      </w:r>
    </w:p>
    <w:p w14:paraId="311A3C2B" w14:textId="77777777" w:rsidR="00B64986" w:rsidRPr="00B64986" w:rsidRDefault="00B64986" w:rsidP="00853D5F">
      <w:pPr>
        <w:spacing w:after="0"/>
        <w:rPr>
          <w:szCs w:val="26"/>
        </w:rPr>
      </w:pPr>
    </w:p>
    <w:p w14:paraId="311A3C2C" w14:textId="77777777" w:rsidR="00B64986" w:rsidRPr="00B64986" w:rsidRDefault="00B64986" w:rsidP="00853D5F">
      <w:pPr>
        <w:spacing w:after="0"/>
        <w:rPr>
          <w:szCs w:val="26"/>
        </w:rPr>
      </w:pPr>
      <w:r w:rsidRPr="00B64986">
        <w:rPr>
          <w:szCs w:val="26"/>
        </w:rPr>
        <w:t xml:space="preserve">Physical signs include: </w:t>
      </w:r>
    </w:p>
    <w:p w14:paraId="311A3C2D" w14:textId="77777777" w:rsidR="00B64986" w:rsidRPr="00B64986" w:rsidRDefault="00B64986" w:rsidP="0054687F">
      <w:pPr>
        <w:pStyle w:val="bulletsgreen"/>
      </w:pPr>
      <w:r w:rsidRPr="00B64986">
        <w:t xml:space="preserve">Unexplained injuries </w:t>
      </w:r>
    </w:p>
    <w:p w14:paraId="311A3C2E" w14:textId="77777777" w:rsidR="00B64986" w:rsidRPr="00B64986" w:rsidRDefault="00B64986" w:rsidP="0054687F">
      <w:pPr>
        <w:pStyle w:val="bulletsgreen"/>
      </w:pPr>
      <w:r w:rsidRPr="00B64986">
        <w:t xml:space="preserve">Injuries that are inconsistent with the explanation </w:t>
      </w:r>
    </w:p>
    <w:p w14:paraId="311A3C2F" w14:textId="77777777" w:rsidR="00B64986" w:rsidRPr="00B64986" w:rsidRDefault="00B64986" w:rsidP="0054687F">
      <w:pPr>
        <w:pStyle w:val="bulletsgreen"/>
      </w:pPr>
      <w:r w:rsidRPr="00B64986">
        <w:t xml:space="preserve">Injuries that reflect an article being used e.g. an iron </w:t>
      </w:r>
    </w:p>
    <w:p w14:paraId="311A3C30" w14:textId="77777777" w:rsidR="00B64986" w:rsidRPr="00B64986" w:rsidRDefault="00B64986" w:rsidP="0054687F">
      <w:pPr>
        <w:pStyle w:val="bulletsgreen"/>
      </w:pPr>
      <w:r w:rsidRPr="00B64986">
        <w:t xml:space="preserve">Bruising, especially the trunk, upper arm, shoulders, neck or finger tip bruising </w:t>
      </w:r>
    </w:p>
    <w:p w14:paraId="311A3C31" w14:textId="77777777" w:rsidR="00B64986" w:rsidRPr="00B64986" w:rsidRDefault="00B64986" w:rsidP="0054687F">
      <w:pPr>
        <w:pStyle w:val="bulletsgreen"/>
      </w:pPr>
      <w:r w:rsidRPr="00B64986">
        <w:t xml:space="preserve">Burns/scalds, especially from a cigarette </w:t>
      </w:r>
    </w:p>
    <w:p w14:paraId="311A3C32" w14:textId="77777777" w:rsidR="00B64986" w:rsidRPr="00B64986" w:rsidRDefault="00B64986" w:rsidP="0054687F">
      <w:pPr>
        <w:pStyle w:val="bulletsgreen"/>
      </w:pPr>
      <w:r w:rsidRPr="00B64986">
        <w:t xml:space="preserve">Human bite marks </w:t>
      </w:r>
    </w:p>
    <w:p w14:paraId="311A3C33" w14:textId="77777777" w:rsidR="00B64986" w:rsidRPr="00B64986" w:rsidRDefault="00B64986" w:rsidP="0054687F">
      <w:pPr>
        <w:pStyle w:val="bulletsgreen"/>
      </w:pPr>
      <w:r w:rsidRPr="00B64986">
        <w:t xml:space="preserve">Fractures, especially spiral </w:t>
      </w:r>
    </w:p>
    <w:p w14:paraId="311A3C34" w14:textId="77777777" w:rsidR="00B64986" w:rsidRPr="00B64986" w:rsidRDefault="00B64986" w:rsidP="0054687F">
      <w:pPr>
        <w:pStyle w:val="bulletsgreen"/>
      </w:pPr>
      <w:r w:rsidRPr="00B64986">
        <w:t xml:space="preserve">Swelling and lack of normal use of limbs </w:t>
      </w:r>
    </w:p>
    <w:p w14:paraId="311A3C35" w14:textId="77777777" w:rsidR="00B64986" w:rsidRPr="00B64986" w:rsidRDefault="00B64986" w:rsidP="0054687F">
      <w:pPr>
        <w:pStyle w:val="bulletsgreen"/>
      </w:pPr>
      <w:r w:rsidRPr="00B64986">
        <w:t xml:space="preserve">Serious injury with lack of / inconsistent explanation </w:t>
      </w:r>
    </w:p>
    <w:p w14:paraId="311A3C36" w14:textId="77777777" w:rsidR="00B64986" w:rsidRPr="0054687F" w:rsidRDefault="00B64986" w:rsidP="00853D5F">
      <w:pPr>
        <w:pStyle w:val="bulletsgreen"/>
      </w:pPr>
      <w:r w:rsidRPr="00B64986">
        <w:t>Untreated injuries</w:t>
      </w:r>
    </w:p>
    <w:p w14:paraId="311A3C37" w14:textId="77777777" w:rsidR="00B64986" w:rsidRPr="0054687F" w:rsidRDefault="00B64986" w:rsidP="0054687F">
      <w:pPr>
        <w:pStyle w:val="Heading3"/>
      </w:pPr>
      <w:r w:rsidRPr="0054687F">
        <w:t xml:space="preserve">Psychological/emotional signs include: </w:t>
      </w:r>
    </w:p>
    <w:p w14:paraId="311A3C38" w14:textId="77777777" w:rsidR="00B64986" w:rsidRPr="00B64986" w:rsidRDefault="00B64986" w:rsidP="0054687F">
      <w:pPr>
        <w:pStyle w:val="bulletsgreen"/>
      </w:pPr>
      <w:r w:rsidRPr="00B64986">
        <w:t xml:space="preserve">Unusually fearful with adults </w:t>
      </w:r>
    </w:p>
    <w:p w14:paraId="311A3C39" w14:textId="77777777" w:rsidR="00B64986" w:rsidRPr="00B64986" w:rsidRDefault="00B64986" w:rsidP="0054687F">
      <w:pPr>
        <w:pStyle w:val="bulletsgreen"/>
      </w:pPr>
      <w:r w:rsidRPr="00B64986">
        <w:t xml:space="preserve">Unnaturally compliant to parents </w:t>
      </w:r>
    </w:p>
    <w:p w14:paraId="311A3C3A" w14:textId="77777777" w:rsidR="00B64986" w:rsidRPr="00B64986" w:rsidRDefault="00B64986" w:rsidP="0054687F">
      <w:pPr>
        <w:pStyle w:val="bulletsgreen"/>
      </w:pPr>
      <w:r w:rsidRPr="00B64986">
        <w:t xml:space="preserve">Refusal to discuss injuries/fear of medical help </w:t>
      </w:r>
    </w:p>
    <w:p w14:paraId="311A3C3B" w14:textId="77777777" w:rsidR="00B64986" w:rsidRPr="00B64986" w:rsidRDefault="00B64986" w:rsidP="0054687F">
      <w:pPr>
        <w:pStyle w:val="bulletsgreen"/>
      </w:pPr>
      <w:r w:rsidRPr="00B64986">
        <w:t xml:space="preserve">Withdrawal from physical contact </w:t>
      </w:r>
    </w:p>
    <w:p w14:paraId="311A3C3C" w14:textId="77777777" w:rsidR="00B64986" w:rsidRPr="00B64986" w:rsidRDefault="00B64986" w:rsidP="0054687F">
      <w:pPr>
        <w:pStyle w:val="bulletsgreen"/>
      </w:pPr>
      <w:r w:rsidRPr="00B64986">
        <w:t xml:space="preserve">Aggression towards others </w:t>
      </w:r>
    </w:p>
    <w:p w14:paraId="311A3C3D" w14:textId="77777777" w:rsidR="00B64986" w:rsidRPr="0054687F" w:rsidRDefault="00B64986" w:rsidP="00853D5F">
      <w:pPr>
        <w:pStyle w:val="bulletsgreen"/>
      </w:pPr>
      <w:r w:rsidRPr="00B64986">
        <w:t>Wears cover up clothing</w:t>
      </w:r>
    </w:p>
    <w:p w14:paraId="311A3C3E" w14:textId="77777777" w:rsidR="00B64986" w:rsidRPr="0054687F" w:rsidRDefault="00B64986" w:rsidP="0054687F">
      <w:pPr>
        <w:pStyle w:val="Heading3"/>
      </w:pPr>
      <w:r w:rsidRPr="0054687F">
        <w:t xml:space="preserve">Factitious illness by proxy </w:t>
      </w:r>
    </w:p>
    <w:p w14:paraId="311A3C3F" w14:textId="77777777" w:rsidR="00B64986" w:rsidRPr="0054687F" w:rsidRDefault="00B64986" w:rsidP="00853D5F">
      <w:pPr>
        <w:pStyle w:val="bulletsgreen"/>
      </w:pPr>
      <w:r w:rsidRPr="00B64986">
        <w:t>This is a psychiatric illness, whereby a parent or carer deliberately inflicts harm onto a child, normally the child’s mother. The child has commonly had genuine serious illness in the first year of life and a dependency on medical attention has developed in the mother. It is very difficult to diagnose/evidence.</w:t>
      </w:r>
    </w:p>
    <w:p w14:paraId="311A3C40" w14:textId="77777777" w:rsidR="00B64986" w:rsidRPr="0054687F" w:rsidRDefault="00B64986" w:rsidP="0054687F">
      <w:pPr>
        <w:pStyle w:val="Heading3"/>
      </w:pPr>
      <w:r w:rsidRPr="0054687F">
        <w:t xml:space="preserve">Female Genital Mutilation </w:t>
      </w:r>
    </w:p>
    <w:p w14:paraId="311A3C41" w14:textId="77777777" w:rsidR="00B64986" w:rsidRPr="0054687F" w:rsidRDefault="00B64986" w:rsidP="00853D5F">
      <w:pPr>
        <w:pStyle w:val="bulletsgreen"/>
      </w:pPr>
      <w:r w:rsidRPr="00B64986">
        <w:t>A cultural (not religious) procedure whereby parts of female genitalia are removed – also referred to as female circumcision. This is normally undertaken on pre pubescent girls who are either taken abroad for procedure or “practitioners” come to the UK. There can be no anaesthetic and no sterile equipment used. Complications include serious infection, septicaemia, numerous gynaecological problems and in some cases, death.</w:t>
      </w:r>
    </w:p>
    <w:p w14:paraId="311A3C42" w14:textId="77777777" w:rsidR="00B64986" w:rsidRPr="00B64986" w:rsidRDefault="00B64986" w:rsidP="0054687F">
      <w:pPr>
        <w:pStyle w:val="Heading1"/>
      </w:pPr>
      <w:r w:rsidRPr="00B64986">
        <w:t>• Emotional abuse</w:t>
      </w:r>
    </w:p>
    <w:p w14:paraId="311A3C43" w14:textId="77777777" w:rsidR="00B64986" w:rsidRPr="00B64986" w:rsidRDefault="00B64986" w:rsidP="00853D5F">
      <w:pPr>
        <w:spacing w:after="0"/>
        <w:rPr>
          <w:szCs w:val="26"/>
        </w:rPr>
      </w:pPr>
    </w:p>
    <w:p w14:paraId="311A3C44" w14:textId="77777777" w:rsidR="00B64986" w:rsidRPr="00B64986" w:rsidRDefault="00B64986" w:rsidP="00853D5F">
      <w:pPr>
        <w:spacing w:after="0"/>
        <w:rPr>
          <w:szCs w:val="26"/>
        </w:rPr>
      </w:pPr>
      <w:r w:rsidRPr="00B64986">
        <w:rPr>
          <w:szCs w:val="26"/>
        </w:rPr>
        <w:t>The classic description of emotional abuse is a “Low Warmth, High Criticism” style</w:t>
      </w:r>
      <w:r w:rsidR="0054687F">
        <w:rPr>
          <w:szCs w:val="26"/>
        </w:rPr>
        <w:t xml:space="preserve"> </w:t>
      </w:r>
      <w:r w:rsidRPr="00B64986">
        <w:rPr>
          <w:szCs w:val="26"/>
        </w:rPr>
        <w:t>of parenting.</w:t>
      </w:r>
    </w:p>
    <w:p w14:paraId="311A3C45" w14:textId="77777777" w:rsidR="00B64986" w:rsidRDefault="00B64986" w:rsidP="00853D5F">
      <w:pPr>
        <w:spacing w:after="0"/>
        <w:rPr>
          <w:szCs w:val="26"/>
        </w:rPr>
      </w:pPr>
    </w:p>
    <w:p w14:paraId="311A3C46" w14:textId="77777777" w:rsidR="005D6E6A" w:rsidRPr="00B64986" w:rsidRDefault="005D6E6A" w:rsidP="00853D5F">
      <w:pPr>
        <w:spacing w:after="0"/>
        <w:rPr>
          <w:szCs w:val="26"/>
        </w:rPr>
      </w:pPr>
    </w:p>
    <w:p w14:paraId="311A3C47" w14:textId="77777777" w:rsidR="00B64986" w:rsidRPr="00B64986" w:rsidRDefault="00B64986" w:rsidP="00853D5F">
      <w:pPr>
        <w:spacing w:after="0"/>
        <w:rPr>
          <w:szCs w:val="26"/>
        </w:rPr>
      </w:pPr>
      <w:r w:rsidRPr="00B64986">
        <w:rPr>
          <w:szCs w:val="26"/>
        </w:rPr>
        <w:t xml:space="preserve">Signs include:  </w:t>
      </w:r>
    </w:p>
    <w:p w14:paraId="311A3C48" w14:textId="77777777" w:rsidR="00B64986" w:rsidRPr="00B64986" w:rsidRDefault="00B64986" w:rsidP="0054687F">
      <w:pPr>
        <w:pStyle w:val="bulletsgreen"/>
      </w:pPr>
      <w:r w:rsidRPr="00B64986">
        <w:t xml:space="preserve">Physical, mental and emotional lags </w:t>
      </w:r>
    </w:p>
    <w:p w14:paraId="311A3C49" w14:textId="77777777" w:rsidR="00B64986" w:rsidRPr="00B64986" w:rsidRDefault="00B64986" w:rsidP="0054687F">
      <w:pPr>
        <w:pStyle w:val="bulletsgreen"/>
      </w:pPr>
      <w:r w:rsidRPr="00B64986">
        <w:t xml:space="preserve">Acceptance of punishments, which appear excessive </w:t>
      </w:r>
    </w:p>
    <w:p w14:paraId="311A3C4A" w14:textId="77777777" w:rsidR="00B64986" w:rsidRPr="00B64986" w:rsidRDefault="00B64986" w:rsidP="0054687F">
      <w:pPr>
        <w:pStyle w:val="bulletsgreen"/>
      </w:pPr>
      <w:r w:rsidRPr="00B64986">
        <w:t xml:space="preserve">Over reaction to mistakes </w:t>
      </w:r>
    </w:p>
    <w:p w14:paraId="311A3C4B" w14:textId="77777777" w:rsidR="00B64986" w:rsidRPr="00B64986" w:rsidRDefault="00B64986" w:rsidP="0054687F">
      <w:pPr>
        <w:pStyle w:val="bulletsgreen"/>
      </w:pPr>
      <w:r w:rsidRPr="00B64986">
        <w:t xml:space="preserve">Continual self-depreciation </w:t>
      </w:r>
    </w:p>
    <w:p w14:paraId="311A3C4C" w14:textId="77777777" w:rsidR="00B64986" w:rsidRPr="00B64986" w:rsidRDefault="00B64986" w:rsidP="0054687F">
      <w:pPr>
        <w:pStyle w:val="bulletsgreen"/>
      </w:pPr>
      <w:r w:rsidRPr="00B64986">
        <w:t xml:space="preserve">Sudden speech disorders </w:t>
      </w:r>
    </w:p>
    <w:p w14:paraId="311A3C4D" w14:textId="77777777" w:rsidR="00B64986" w:rsidRPr="00B64986" w:rsidRDefault="00B64986" w:rsidP="0054687F">
      <w:pPr>
        <w:pStyle w:val="bulletsgreen"/>
      </w:pPr>
      <w:r w:rsidRPr="00B64986">
        <w:t xml:space="preserve">Fear of new situations </w:t>
      </w:r>
    </w:p>
    <w:p w14:paraId="311A3C4E" w14:textId="77777777" w:rsidR="00B64986" w:rsidRPr="00B64986" w:rsidRDefault="00B64986" w:rsidP="0054687F">
      <w:pPr>
        <w:pStyle w:val="bulletsgreen"/>
      </w:pPr>
      <w:r w:rsidRPr="00B64986">
        <w:t xml:space="preserve">Neurotic behaviour (such as rocking, hair twisting, thumb sucking) </w:t>
      </w:r>
    </w:p>
    <w:p w14:paraId="311A3C4F" w14:textId="77777777" w:rsidR="00B64986" w:rsidRPr="00B64986" w:rsidRDefault="00B64986" w:rsidP="0054687F">
      <w:pPr>
        <w:pStyle w:val="bulletsgreen"/>
      </w:pPr>
      <w:r w:rsidRPr="00B64986">
        <w:t xml:space="preserve">Self harm </w:t>
      </w:r>
    </w:p>
    <w:p w14:paraId="311A3C50" w14:textId="77777777" w:rsidR="00B64986" w:rsidRPr="00B64986" w:rsidRDefault="00B64986" w:rsidP="0054687F">
      <w:pPr>
        <w:pStyle w:val="bulletsgreen"/>
      </w:pPr>
      <w:r w:rsidRPr="00B64986">
        <w:t>Extremes of passivity or aggression</w:t>
      </w:r>
    </w:p>
    <w:p w14:paraId="311A3C51" w14:textId="77777777" w:rsidR="00B64986" w:rsidRPr="00B64986" w:rsidRDefault="0054687F" w:rsidP="0054687F">
      <w:pPr>
        <w:pStyle w:val="bulletsgreen"/>
      </w:pPr>
      <w:r>
        <w:t xml:space="preserve">Drug/solvent abuse </w:t>
      </w:r>
    </w:p>
    <w:p w14:paraId="311A3C52" w14:textId="77777777" w:rsidR="00B64986" w:rsidRPr="00B64986" w:rsidRDefault="00B64986" w:rsidP="0054687F">
      <w:pPr>
        <w:pStyle w:val="bulletsgreen"/>
      </w:pPr>
      <w:r w:rsidRPr="00B64986">
        <w:t xml:space="preserve">Running away </w:t>
      </w:r>
    </w:p>
    <w:p w14:paraId="311A3C53" w14:textId="77777777" w:rsidR="00B64986" w:rsidRPr="00B64986" w:rsidRDefault="00B64986" w:rsidP="0054687F">
      <w:pPr>
        <w:pStyle w:val="bulletsgreen"/>
      </w:pPr>
      <w:r w:rsidRPr="00B64986">
        <w:t xml:space="preserve">Bullying/Aggression </w:t>
      </w:r>
    </w:p>
    <w:p w14:paraId="311A3C54" w14:textId="77777777" w:rsidR="00B64986" w:rsidRPr="00B64986" w:rsidRDefault="00B64986" w:rsidP="0054687F">
      <w:pPr>
        <w:pStyle w:val="bulletsgreen"/>
      </w:pPr>
      <w:r w:rsidRPr="00B64986">
        <w:t xml:space="preserve">Overly compliant behaviour </w:t>
      </w:r>
    </w:p>
    <w:p w14:paraId="311A3C55" w14:textId="77777777" w:rsidR="00B64986" w:rsidRPr="00B64986" w:rsidRDefault="00B64986" w:rsidP="0054687F">
      <w:pPr>
        <w:pStyle w:val="bulletsgreen"/>
      </w:pPr>
      <w:r w:rsidRPr="00B64986">
        <w:t xml:space="preserve">Overeating or loss of appetite </w:t>
      </w:r>
    </w:p>
    <w:p w14:paraId="311A3C56" w14:textId="77777777" w:rsidR="00B64986" w:rsidRPr="00B64986" w:rsidRDefault="00B64986" w:rsidP="0054687F">
      <w:pPr>
        <w:pStyle w:val="bulletsgreen"/>
      </w:pPr>
      <w:r w:rsidRPr="00B64986">
        <w:t xml:space="preserve">Clingy </w:t>
      </w:r>
    </w:p>
    <w:p w14:paraId="311A3C57" w14:textId="77777777" w:rsidR="00B64986" w:rsidRPr="00B64986" w:rsidRDefault="00B64986" w:rsidP="0054687F">
      <w:pPr>
        <w:pStyle w:val="bulletsgreen"/>
      </w:pPr>
      <w:r w:rsidRPr="00B64986">
        <w:t xml:space="preserve">Fearful/withdrawn </w:t>
      </w:r>
    </w:p>
    <w:p w14:paraId="311A3C58" w14:textId="77777777" w:rsidR="00B64986" w:rsidRPr="0054687F" w:rsidRDefault="00B64986" w:rsidP="00853D5F">
      <w:pPr>
        <w:pStyle w:val="bulletsgreen"/>
      </w:pPr>
      <w:r w:rsidRPr="00B64986">
        <w:t>Sleep disorders</w:t>
      </w:r>
    </w:p>
    <w:p w14:paraId="311A3C59" w14:textId="77777777" w:rsidR="00B64986" w:rsidRPr="00B64986" w:rsidRDefault="00B64986" w:rsidP="0054687F">
      <w:pPr>
        <w:pStyle w:val="Heading1"/>
      </w:pPr>
      <w:r w:rsidRPr="00B64986">
        <w:t>• Neglect</w:t>
      </w:r>
    </w:p>
    <w:p w14:paraId="311A3C5A" w14:textId="77777777" w:rsidR="00B64986" w:rsidRPr="00B64986" w:rsidRDefault="00B64986" w:rsidP="00853D5F">
      <w:pPr>
        <w:spacing w:after="0"/>
        <w:rPr>
          <w:szCs w:val="26"/>
        </w:rPr>
      </w:pPr>
    </w:p>
    <w:p w14:paraId="311A3C5B" w14:textId="77777777" w:rsidR="00B64986" w:rsidRPr="00B64986" w:rsidRDefault="00B64986" w:rsidP="00853D5F">
      <w:pPr>
        <w:spacing w:after="0"/>
        <w:rPr>
          <w:szCs w:val="26"/>
        </w:rPr>
      </w:pPr>
      <w:r w:rsidRPr="00B64986">
        <w:rPr>
          <w:szCs w:val="26"/>
        </w:rPr>
        <w:t xml:space="preserve">Physical signs include: </w:t>
      </w:r>
    </w:p>
    <w:p w14:paraId="311A3C5C" w14:textId="77777777" w:rsidR="00B64986" w:rsidRPr="00B64986" w:rsidRDefault="00B64986" w:rsidP="0054687F">
      <w:pPr>
        <w:pStyle w:val="bulletsgreen"/>
      </w:pPr>
      <w:r w:rsidRPr="00B64986">
        <w:t xml:space="preserve">Tired/listless </w:t>
      </w:r>
    </w:p>
    <w:p w14:paraId="311A3C5D" w14:textId="77777777" w:rsidR="00B64986" w:rsidRPr="00B64986" w:rsidRDefault="00B64986" w:rsidP="0054687F">
      <w:pPr>
        <w:pStyle w:val="bulletsgreen"/>
      </w:pPr>
      <w:r w:rsidRPr="00B64986">
        <w:t xml:space="preserve">Poor personal hygiene </w:t>
      </w:r>
    </w:p>
    <w:p w14:paraId="311A3C5E" w14:textId="77777777" w:rsidR="00B64986" w:rsidRPr="00B64986" w:rsidRDefault="00B64986" w:rsidP="0054687F">
      <w:pPr>
        <w:pStyle w:val="bulletsgreen"/>
      </w:pPr>
      <w:r w:rsidRPr="00B64986">
        <w:t xml:space="preserve">Poor state of clothing </w:t>
      </w:r>
    </w:p>
    <w:p w14:paraId="311A3C5F" w14:textId="77777777" w:rsidR="00B64986" w:rsidRPr="00B64986" w:rsidRDefault="00B64986" w:rsidP="0054687F">
      <w:pPr>
        <w:pStyle w:val="bulletsgreen"/>
      </w:pPr>
      <w:r w:rsidRPr="00B64986">
        <w:t xml:space="preserve">Emaciation, potbelly, short stature </w:t>
      </w:r>
    </w:p>
    <w:p w14:paraId="311A3C60" w14:textId="77777777" w:rsidR="00B64986" w:rsidRPr="00B64986" w:rsidRDefault="00B64986" w:rsidP="0054687F">
      <w:pPr>
        <w:pStyle w:val="bulletsgreen"/>
      </w:pPr>
      <w:r w:rsidRPr="00B64986">
        <w:t xml:space="preserve">Poor skin tone and hair tone </w:t>
      </w:r>
    </w:p>
    <w:p w14:paraId="311A3C61" w14:textId="77777777" w:rsidR="00B64986" w:rsidRPr="00B64986" w:rsidRDefault="00B64986" w:rsidP="0054687F">
      <w:pPr>
        <w:pStyle w:val="bulletsgreen"/>
      </w:pPr>
      <w:r w:rsidRPr="00B64986">
        <w:t xml:space="preserve">Untreated medical problems </w:t>
      </w:r>
    </w:p>
    <w:p w14:paraId="311A3C62" w14:textId="77777777" w:rsidR="00B64986" w:rsidRPr="00B64986" w:rsidRDefault="00B64986" w:rsidP="0054687F">
      <w:pPr>
        <w:pStyle w:val="bulletsgreen"/>
      </w:pPr>
      <w:r w:rsidRPr="00B64986">
        <w:t>Failure to thrive with no medical reason</w:t>
      </w:r>
    </w:p>
    <w:p w14:paraId="311A3C63" w14:textId="77777777" w:rsidR="00B64986" w:rsidRPr="00B64986" w:rsidRDefault="00B64986" w:rsidP="00853D5F">
      <w:pPr>
        <w:spacing w:after="0"/>
        <w:rPr>
          <w:szCs w:val="26"/>
        </w:rPr>
      </w:pPr>
    </w:p>
    <w:p w14:paraId="311A3C64" w14:textId="77777777" w:rsidR="00B64986" w:rsidRPr="00B64986" w:rsidRDefault="00B64986" w:rsidP="0054687F">
      <w:pPr>
        <w:pStyle w:val="Heading3"/>
      </w:pPr>
      <w:r w:rsidRPr="00B64986">
        <w:t xml:space="preserve">Psychological/emotional signs include: </w:t>
      </w:r>
    </w:p>
    <w:p w14:paraId="311A3C65" w14:textId="77777777" w:rsidR="00B64986" w:rsidRPr="00B64986" w:rsidRDefault="00B64986" w:rsidP="0054687F">
      <w:pPr>
        <w:pStyle w:val="bulletsgreen"/>
      </w:pPr>
      <w:r w:rsidRPr="00B64986">
        <w:t xml:space="preserve">Constant hunger </w:t>
      </w:r>
    </w:p>
    <w:p w14:paraId="311A3C66" w14:textId="77777777" w:rsidR="00B64986" w:rsidRPr="00B64986" w:rsidRDefault="00B64986" w:rsidP="0054687F">
      <w:pPr>
        <w:pStyle w:val="bulletsgreen"/>
      </w:pPr>
      <w:r w:rsidRPr="00B64986">
        <w:t xml:space="preserve">Constant tiredness </w:t>
      </w:r>
    </w:p>
    <w:p w14:paraId="311A3C67" w14:textId="77777777" w:rsidR="00B64986" w:rsidRPr="00B64986" w:rsidRDefault="00B64986" w:rsidP="0054687F">
      <w:pPr>
        <w:pStyle w:val="bulletsgreen"/>
      </w:pPr>
      <w:r w:rsidRPr="00B64986">
        <w:t xml:space="preserve">Frequent lateness/non attendance at school </w:t>
      </w:r>
    </w:p>
    <w:p w14:paraId="311A3C68" w14:textId="77777777" w:rsidR="00B64986" w:rsidRPr="00B64986" w:rsidRDefault="00B64986" w:rsidP="0054687F">
      <w:pPr>
        <w:pStyle w:val="bulletsgreen"/>
      </w:pPr>
      <w:r w:rsidRPr="00B64986">
        <w:t xml:space="preserve">Destructive tendencies </w:t>
      </w:r>
    </w:p>
    <w:p w14:paraId="311A3C69" w14:textId="77777777" w:rsidR="00B64986" w:rsidRPr="00B64986" w:rsidRDefault="00B64986" w:rsidP="0054687F">
      <w:pPr>
        <w:pStyle w:val="bulletsgreen"/>
      </w:pPr>
      <w:r w:rsidRPr="00B64986">
        <w:t xml:space="preserve">Low self esteem </w:t>
      </w:r>
    </w:p>
    <w:p w14:paraId="311A3C6A" w14:textId="77777777" w:rsidR="00B64986" w:rsidRPr="00B64986" w:rsidRDefault="00B64986" w:rsidP="0054687F">
      <w:pPr>
        <w:pStyle w:val="bulletsgreen"/>
      </w:pPr>
      <w:r w:rsidRPr="00B64986">
        <w:t xml:space="preserve">Neurotic behaviour </w:t>
      </w:r>
    </w:p>
    <w:p w14:paraId="311A3C6B" w14:textId="77777777" w:rsidR="00B64986" w:rsidRPr="00B64986" w:rsidRDefault="00B64986" w:rsidP="0054687F">
      <w:pPr>
        <w:pStyle w:val="bulletsgreen"/>
      </w:pPr>
      <w:r w:rsidRPr="00B64986">
        <w:t xml:space="preserve">No social relationships </w:t>
      </w:r>
    </w:p>
    <w:p w14:paraId="311A3C6C" w14:textId="77777777" w:rsidR="00B64986" w:rsidRPr="00B64986" w:rsidRDefault="00B64986" w:rsidP="0054687F">
      <w:pPr>
        <w:pStyle w:val="bulletsgreen"/>
      </w:pPr>
      <w:r w:rsidRPr="00B64986">
        <w:t xml:space="preserve">Running away </w:t>
      </w:r>
    </w:p>
    <w:p w14:paraId="311A3C6D" w14:textId="77777777" w:rsidR="00B64986" w:rsidRPr="00B64986" w:rsidRDefault="00B64986" w:rsidP="0054687F">
      <w:pPr>
        <w:pStyle w:val="bulletsgreen"/>
      </w:pPr>
      <w:r w:rsidRPr="00B64986">
        <w:t xml:space="preserve">Compulsive stealing/scavenging </w:t>
      </w:r>
    </w:p>
    <w:p w14:paraId="311A3C6E" w14:textId="77777777" w:rsidR="00B64986" w:rsidRDefault="00B64986" w:rsidP="0054687F">
      <w:pPr>
        <w:pStyle w:val="bulletsgreen"/>
      </w:pPr>
      <w:r w:rsidRPr="00B64986">
        <w:t>Multiple accidents/accidental injuries</w:t>
      </w:r>
    </w:p>
    <w:p w14:paraId="311A3C6F" w14:textId="77777777" w:rsidR="0054687F" w:rsidRPr="00B64986" w:rsidRDefault="0054687F" w:rsidP="0054687F"/>
    <w:p w14:paraId="311A3C70" w14:textId="77777777" w:rsidR="00B64986" w:rsidRPr="00B64986" w:rsidRDefault="00B64986" w:rsidP="0054687F">
      <w:pPr>
        <w:pStyle w:val="Heading1"/>
      </w:pPr>
      <w:r w:rsidRPr="00B64986">
        <w:t>• Sexual abuse</w:t>
      </w:r>
    </w:p>
    <w:p w14:paraId="311A3C71" w14:textId="77777777" w:rsidR="00B64986" w:rsidRPr="00B64986" w:rsidRDefault="00B64986" w:rsidP="00853D5F">
      <w:pPr>
        <w:spacing w:after="0"/>
        <w:rPr>
          <w:szCs w:val="26"/>
        </w:rPr>
      </w:pPr>
    </w:p>
    <w:p w14:paraId="311A3C72" w14:textId="77777777" w:rsidR="00B64986" w:rsidRPr="00B64986" w:rsidRDefault="00B64986" w:rsidP="00853D5F">
      <w:pPr>
        <w:spacing w:after="0"/>
        <w:rPr>
          <w:szCs w:val="26"/>
        </w:rPr>
      </w:pPr>
      <w:r w:rsidRPr="00B64986">
        <w:rPr>
          <w:szCs w:val="26"/>
        </w:rPr>
        <w:t xml:space="preserve">Physical signs include: </w:t>
      </w:r>
    </w:p>
    <w:p w14:paraId="311A3C73" w14:textId="77777777" w:rsidR="00B64986" w:rsidRPr="00B64986" w:rsidRDefault="00B64986" w:rsidP="0054687F">
      <w:pPr>
        <w:pStyle w:val="bulletsgreen"/>
      </w:pPr>
      <w:r w:rsidRPr="00B64986">
        <w:t xml:space="preserve">Damage to genitalia, anus or mouth </w:t>
      </w:r>
    </w:p>
    <w:p w14:paraId="311A3C74" w14:textId="77777777" w:rsidR="00B64986" w:rsidRPr="00B64986" w:rsidRDefault="00B64986" w:rsidP="0054687F">
      <w:pPr>
        <w:pStyle w:val="bulletsgreen"/>
      </w:pPr>
      <w:r w:rsidRPr="00B64986">
        <w:t xml:space="preserve">Sexually transmitted disease </w:t>
      </w:r>
    </w:p>
    <w:p w14:paraId="311A3C75" w14:textId="77777777" w:rsidR="00B64986" w:rsidRPr="00B64986" w:rsidRDefault="00B64986" w:rsidP="0054687F">
      <w:pPr>
        <w:pStyle w:val="bulletsgreen"/>
      </w:pPr>
      <w:r w:rsidRPr="00B64986">
        <w:t xml:space="preserve">Unexpected pregnancy, especially in very young girls </w:t>
      </w:r>
    </w:p>
    <w:p w14:paraId="311A3C76" w14:textId="77777777" w:rsidR="00B64986" w:rsidRPr="00B64986" w:rsidRDefault="00B64986" w:rsidP="0054687F">
      <w:pPr>
        <w:pStyle w:val="bulletsgreen"/>
      </w:pPr>
      <w:r w:rsidRPr="00B64986">
        <w:t xml:space="preserve">Soreness to genitalia area, anus or mouth </w:t>
      </w:r>
    </w:p>
    <w:p w14:paraId="311A3C77" w14:textId="77777777" w:rsidR="00B64986" w:rsidRPr="00B64986" w:rsidRDefault="00B64986" w:rsidP="0054687F">
      <w:pPr>
        <w:pStyle w:val="bulletsgreen"/>
      </w:pPr>
      <w:r w:rsidRPr="00B64986">
        <w:t xml:space="preserve">Repeated stomach aches </w:t>
      </w:r>
    </w:p>
    <w:p w14:paraId="311A3C78" w14:textId="77777777" w:rsidR="00B64986" w:rsidRPr="00B64986" w:rsidRDefault="00B64986" w:rsidP="0054687F">
      <w:pPr>
        <w:pStyle w:val="bulletsgreen"/>
      </w:pPr>
      <w:r w:rsidRPr="00B64986">
        <w:t xml:space="preserve">Loss of weight </w:t>
      </w:r>
    </w:p>
    <w:p w14:paraId="311A3C79" w14:textId="77777777" w:rsidR="00B64986" w:rsidRPr="00B64986" w:rsidRDefault="00B64986" w:rsidP="0054687F">
      <w:pPr>
        <w:pStyle w:val="bulletsgreen"/>
      </w:pPr>
      <w:r w:rsidRPr="00B64986">
        <w:t xml:space="preserve">Gaining weight </w:t>
      </w:r>
    </w:p>
    <w:p w14:paraId="311A3C7A" w14:textId="77777777" w:rsidR="00B64986" w:rsidRPr="00B64986" w:rsidRDefault="00B64986" w:rsidP="0054687F">
      <w:pPr>
        <w:pStyle w:val="bulletsgreen"/>
      </w:pPr>
      <w:r w:rsidRPr="00B64986">
        <w:t xml:space="preserve">Unexplained recurrent urinary tract infections, discharges or abdominal pain </w:t>
      </w:r>
    </w:p>
    <w:p w14:paraId="311A3C7B" w14:textId="77777777" w:rsidR="00B64986" w:rsidRPr="00B64986" w:rsidRDefault="00B64986" w:rsidP="0054687F">
      <w:pPr>
        <w:pStyle w:val="bulletsgreen"/>
      </w:pPr>
      <w:r w:rsidRPr="00B64986">
        <w:t>Unexplained gifts/money</w:t>
      </w:r>
    </w:p>
    <w:p w14:paraId="311A3C7C" w14:textId="77777777" w:rsidR="00B64986" w:rsidRPr="00B64986" w:rsidRDefault="00B64986" w:rsidP="00853D5F">
      <w:pPr>
        <w:spacing w:after="0"/>
        <w:rPr>
          <w:szCs w:val="26"/>
        </w:rPr>
      </w:pPr>
    </w:p>
    <w:p w14:paraId="311A3C7D" w14:textId="77777777" w:rsidR="00B64986" w:rsidRPr="00B64986" w:rsidRDefault="00B64986" w:rsidP="0054687F">
      <w:pPr>
        <w:pStyle w:val="Heading3"/>
      </w:pPr>
      <w:r w:rsidRPr="00B64986">
        <w:t xml:space="preserve"> Psychological/emotional signs include:  </w:t>
      </w:r>
    </w:p>
    <w:p w14:paraId="311A3C7E" w14:textId="77777777" w:rsidR="00B64986" w:rsidRPr="00B64986" w:rsidRDefault="00B64986" w:rsidP="0054687F">
      <w:pPr>
        <w:pStyle w:val="bulletsgreen"/>
      </w:pPr>
      <w:r w:rsidRPr="00B64986">
        <w:t xml:space="preserve">Sexual knowledge inappropriate for the child’s age </w:t>
      </w:r>
    </w:p>
    <w:p w14:paraId="311A3C7F" w14:textId="77777777" w:rsidR="00B64986" w:rsidRPr="00B64986" w:rsidRDefault="00B64986" w:rsidP="0054687F">
      <w:pPr>
        <w:pStyle w:val="bulletsgreen"/>
      </w:pPr>
      <w:r w:rsidRPr="00B64986">
        <w:t xml:space="preserve">Sexualised behaviour in young children </w:t>
      </w:r>
    </w:p>
    <w:p w14:paraId="311A3C80" w14:textId="77777777" w:rsidR="00B64986" w:rsidRPr="00B64986" w:rsidRDefault="00B64986" w:rsidP="0054687F">
      <w:pPr>
        <w:pStyle w:val="bulletsgreen"/>
      </w:pPr>
      <w:r w:rsidRPr="00B64986">
        <w:t xml:space="preserve">Sexually provocative behaviour/promiscuity </w:t>
      </w:r>
    </w:p>
    <w:p w14:paraId="311A3C81" w14:textId="77777777" w:rsidR="00B64986" w:rsidRPr="00B64986" w:rsidRDefault="00B64986" w:rsidP="0054687F">
      <w:pPr>
        <w:pStyle w:val="bulletsgreen"/>
      </w:pPr>
      <w:r w:rsidRPr="00B64986">
        <w:t xml:space="preserve">Hinting at sexual activity </w:t>
      </w:r>
    </w:p>
    <w:p w14:paraId="311A3C82" w14:textId="77777777" w:rsidR="00B64986" w:rsidRPr="00B64986" w:rsidRDefault="00B64986" w:rsidP="0054687F">
      <w:pPr>
        <w:pStyle w:val="bulletsgreen"/>
      </w:pPr>
      <w:r w:rsidRPr="00B64986">
        <w:t xml:space="preserve">Sudden changes in personality </w:t>
      </w:r>
    </w:p>
    <w:p w14:paraId="311A3C83" w14:textId="77777777" w:rsidR="00B64986" w:rsidRPr="00B64986" w:rsidRDefault="00B64986" w:rsidP="0054687F">
      <w:pPr>
        <w:pStyle w:val="bulletsgreen"/>
      </w:pPr>
      <w:r w:rsidRPr="00B64986">
        <w:t xml:space="preserve">Lack of concentration, restlessness </w:t>
      </w:r>
    </w:p>
    <w:p w14:paraId="311A3C84" w14:textId="77777777" w:rsidR="00B64986" w:rsidRPr="00B64986" w:rsidRDefault="00B64986" w:rsidP="0054687F">
      <w:pPr>
        <w:pStyle w:val="bulletsgreen"/>
      </w:pPr>
      <w:r w:rsidRPr="00B64986">
        <w:t xml:space="preserve">Socially withdrawn </w:t>
      </w:r>
    </w:p>
    <w:p w14:paraId="311A3C85" w14:textId="77777777" w:rsidR="00B64986" w:rsidRPr="00B64986" w:rsidRDefault="00B64986" w:rsidP="0054687F">
      <w:pPr>
        <w:pStyle w:val="bulletsgreen"/>
      </w:pPr>
      <w:r w:rsidRPr="00B64986">
        <w:t xml:space="preserve">Overly compliant behaviour </w:t>
      </w:r>
    </w:p>
    <w:p w14:paraId="311A3C86" w14:textId="77777777" w:rsidR="00B64986" w:rsidRPr="00B64986" w:rsidRDefault="00B64986" w:rsidP="0054687F">
      <w:pPr>
        <w:pStyle w:val="bulletsgreen"/>
      </w:pPr>
      <w:r w:rsidRPr="00B64986">
        <w:t xml:space="preserve">Poor trust in significant adults </w:t>
      </w:r>
    </w:p>
    <w:p w14:paraId="311A3C87" w14:textId="77777777" w:rsidR="00B64986" w:rsidRPr="00B64986" w:rsidRDefault="00B64986" w:rsidP="0054687F">
      <w:pPr>
        <w:pStyle w:val="bulletsgreen"/>
      </w:pPr>
      <w:r w:rsidRPr="00B64986">
        <w:t xml:space="preserve">Regressive behaviour, onset of wetting – day or night </w:t>
      </w:r>
    </w:p>
    <w:p w14:paraId="311A3C88" w14:textId="77777777" w:rsidR="00B64986" w:rsidRPr="00B64986" w:rsidRDefault="00B64986" w:rsidP="0054687F">
      <w:pPr>
        <w:pStyle w:val="bulletsgreen"/>
      </w:pPr>
      <w:r w:rsidRPr="00B64986">
        <w:t xml:space="preserve">Suicide attempts, self mutilation, self disgust </w:t>
      </w:r>
    </w:p>
    <w:p w14:paraId="311A3C89" w14:textId="77777777" w:rsidR="00B64986" w:rsidRPr="00B64986" w:rsidRDefault="00B64986" w:rsidP="0054687F">
      <w:pPr>
        <w:pStyle w:val="bulletsgreen"/>
      </w:pPr>
      <w:r w:rsidRPr="00B64986">
        <w:t>Eating disorders</w:t>
      </w:r>
    </w:p>
    <w:p w14:paraId="311A3C8A" w14:textId="77777777" w:rsidR="00B64986" w:rsidRPr="00B64986" w:rsidRDefault="00B64986" w:rsidP="00853D5F">
      <w:pPr>
        <w:spacing w:after="0"/>
        <w:rPr>
          <w:szCs w:val="26"/>
        </w:rPr>
      </w:pPr>
    </w:p>
    <w:p w14:paraId="311A3C8B" w14:textId="77777777" w:rsidR="00B64986" w:rsidRPr="00B64986" w:rsidRDefault="00B64986" w:rsidP="00853D5F">
      <w:pPr>
        <w:spacing w:after="0"/>
        <w:rPr>
          <w:szCs w:val="26"/>
        </w:rPr>
      </w:pPr>
      <w:r w:rsidRPr="00B64986">
        <w:rPr>
          <w:szCs w:val="26"/>
        </w:rPr>
        <w:t xml:space="preserve"> </w:t>
      </w:r>
    </w:p>
    <w:p w14:paraId="311A3C8C" w14:textId="77777777" w:rsidR="0054687F" w:rsidRDefault="0054687F" w:rsidP="00853D5F">
      <w:pPr>
        <w:spacing w:after="0"/>
        <w:rPr>
          <w:szCs w:val="26"/>
        </w:rPr>
      </w:pPr>
    </w:p>
    <w:p w14:paraId="311A3C8D" w14:textId="77777777" w:rsidR="0054687F" w:rsidRDefault="0054687F">
      <w:pPr>
        <w:spacing w:after="0"/>
        <w:rPr>
          <w:szCs w:val="26"/>
        </w:rPr>
      </w:pPr>
      <w:r>
        <w:rPr>
          <w:szCs w:val="26"/>
        </w:rPr>
        <w:br w:type="page"/>
      </w:r>
    </w:p>
    <w:p w14:paraId="311A3C8E" w14:textId="77777777" w:rsidR="0054687F" w:rsidRDefault="00F53471" w:rsidP="00853D5F">
      <w:pPr>
        <w:spacing w:after="0"/>
        <w:rPr>
          <w:szCs w:val="26"/>
        </w:rPr>
      </w:pPr>
      <w:r>
        <w:rPr>
          <w:noProof/>
          <w:lang w:val="en-GB" w:eastAsia="en-GB" w:bidi="ar-SA"/>
        </w:rPr>
        <w:lastRenderedPageBreak/>
        <mc:AlternateContent>
          <mc:Choice Requires="wps">
            <w:drawing>
              <wp:anchor distT="0" distB="0" distL="114300" distR="114300" simplePos="0" relativeHeight="251696640" behindDoc="0" locked="0" layoutInCell="0" allowOverlap="1" wp14:anchorId="311A3D97" wp14:editId="311A3D98">
                <wp:simplePos x="0" y="0"/>
                <wp:positionH relativeFrom="margin">
                  <wp:posOffset>-223520</wp:posOffset>
                </wp:positionH>
                <wp:positionV relativeFrom="margin">
                  <wp:posOffset>258445</wp:posOffset>
                </wp:positionV>
                <wp:extent cx="6826885" cy="972820"/>
                <wp:effectExtent l="5080" t="1270" r="6985" b="6985"/>
                <wp:wrapSquare wrapText="bothSides"/>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5" w14:textId="77777777" w:rsidR="00D2382E" w:rsidRPr="00BF4F87" w:rsidRDefault="00D2382E" w:rsidP="005D6E6A">
                            <w:r>
                              <w:rPr>
                                <w:noProof/>
                                <w:color w:val="FFFFFF"/>
                                <w:spacing w:val="5"/>
                                <w:sz w:val="48"/>
                                <w:szCs w:val="52"/>
                                <w:lang w:val="en-GB" w:eastAsia="en-GB" w:bidi="ar-SA"/>
                              </w:rPr>
                              <w:drawing>
                                <wp:inline distT="0" distB="0" distL="0" distR="0" wp14:anchorId="311A3DE7" wp14:editId="311A3DE8">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A7</w:t>
                            </w:r>
                            <w:r>
                              <w:rPr>
                                <w:color w:val="FFFFFF" w:themeColor="background1"/>
                                <w:sz w:val="48"/>
                                <w:szCs w:val="48"/>
                              </w:rPr>
                              <w:br/>
                            </w:r>
                            <w:r w:rsidRPr="005D6E6A">
                              <w:rPr>
                                <w:b/>
                                <w:color w:val="FFFFFF" w:themeColor="background1"/>
                                <w:sz w:val="36"/>
                                <w:szCs w:val="36"/>
                              </w:rPr>
                              <w:t>Signs of possible abuse in adults</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7" id="AutoShape 47" o:spid="_x0000_s1038" style="position:absolute;margin-left:-17.6pt;margin-top:20.35pt;width:537.55pt;height:76.6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5" w14:textId="77777777" w:rsidR="00D2382E" w:rsidRPr="00BF4F87" w:rsidRDefault="00D2382E" w:rsidP="005D6E6A">
                      <w:r>
                        <w:rPr>
                          <w:noProof/>
                          <w:color w:val="FFFFFF"/>
                          <w:spacing w:val="5"/>
                          <w:sz w:val="48"/>
                          <w:szCs w:val="52"/>
                          <w:lang w:val="en-GB" w:eastAsia="en-GB" w:bidi="ar-SA"/>
                        </w:rPr>
                        <w:drawing>
                          <wp:inline distT="0" distB="0" distL="0" distR="0" wp14:anchorId="311A3DE7" wp14:editId="311A3DE8">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A7</w:t>
                      </w:r>
                      <w:r>
                        <w:rPr>
                          <w:color w:val="FFFFFF" w:themeColor="background1"/>
                          <w:sz w:val="48"/>
                          <w:szCs w:val="48"/>
                        </w:rPr>
                        <w:br/>
                      </w:r>
                      <w:r w:rsidRPr="005D6E6A">
                        <w:rPr>
                          <w:b/>
                          <w:color w:val="FFFFFF" w:themeColor="background1"/>
                          <w:sz w:val="36"/>
                          <w:szCs w:val="36"/>
                        </w:rPr>
                        <w:t>Signs of possible abuse in adults</w:t>
                      </w:r>
                    </w:p>
                  </w:txbxContent>
                </v:textbox>
                <w10:wrap type="square" anchorx="margin" anchory="margin"/>
              </v:roundrect>
            </w:pict>
          </mc:Fallback>
        </mc:AlternateContent>
      </w:r>
    </w:p>
    <w:p w14:paraId="311A3C8F" w14:textId="77777777" w:rsidR="0054687F" w:rsidRDefault="0054687F" w:rsidP="00853D5F">
      <w:pPr>
        <w:spacing w:after="0"/>
        <w:rPr>
          <w:szCs w:val="26"/>
        </w:rPr>
      </w:pPr>
    </w:p>
    <w:p w14:paraId="311A3C90" w14:textId="77777777" w:rsidR="00B64986" w:rsidRPr="00B64986" w:rsidRDefault="00B64986" w:rsidP="005D6E6A">
      <w:pPr>
        <w:pStyle w:val="Heading1"/>
      </w:pPr>
      <w:r w:rsidRPr="00B64986">
        <w:rPr>
          <w:szCs w:val="26"/>
        </w:rPr>
        <w:t xml:space="preserve"> </w:t>
      </w:r>
      <w:r w:rsidRPr="00B64986">
        <w:t xml:space="preserve">Physical </w:t>
      </w:r>
    </w:p>
    <w:p w14:paraId="311A3C91" w14:textId="77777777" w:rsidR="00B64986" w:rsidRPr="00B64986" w:rsidRDefault="00B64986" w:rsidP="005D6E6A">
      <w:pPr>
        <w:pStyle w:val="bulletsgreen"/>
      </w:pPr>
      <w:r w:rsidRPr="00B64986">
        <w:t xml:space="preserve">A history of unexplained falls, fractures, bruises, burns, minor injuries </w:t>
      </w:r>
    </w:p>
    <w:p w14:paraId="311A3C92" w14:textId="77777777" w:rsidR="00B64986" w:rsidRPr="00B64986" w:rsidRDefault="00B64986" w:rsidP="005D6E6A">
      <w:pPr>
        <w:pStyle w:val="bulletsgreen"/>
      </w:pPr>
      <w:r w:rsidRPr="00B64986">
        <w:t xml:space="preserve">Signs of under or over use of medication and/or medical problems unattended </w:t>
      </w:r>
    </w:p>
    <w:p w14:paraId="311A3C93" w14:textId="77777777" w:rsidR="00B64986" w:rsidRPr="00B64986" w:rsidRDefault="00B64986" w:rsidP="005D6E6A">
      <w:pPr>
        <w:pStyle w:val="Heading1"/>
      </w:pPr>
      <w:r w:rsidRPr="00B64986">
        <w:t xml:space="preserve">Psychological </w:t>
      </w:r>
    </w:p>
    <w:p w14:paraId="311A3C94" w14:textId="77777777" w:rsidR="00B64986" w:rsidRPr="00B64986" w:rsidRDefault="00B64986" w:rsidP="005D6E6A">
      <w:pPr>
        <w:pStyle w:val="bulletsgreen"/>
      </w:pPr>
      <w:r w:rsidRPr="00B64986">
        <w:t xml:space="preserve">Alteration in psychological state e.g. withdrawn, agitated, anxious, tearful </w:t>
      </w:r>
    </w:p>
    <w:p w14:paraId="311A3C95" w14:textId="77777777" w:rsidR="00B64986" w:rsidRPr="00B64986" w:rsidRDefault="00B64986" w:rsidP="005D6E6A">
      <w:pPr>
        <w:pStyle w:val="bulletsgreen"/>
      </w:pPr>
      <w:r w:rsidRPr="00B64986">
        <w:t xml:space="preserve">Intimidated or subdued in the presence of the carer </w:t>
      </w:r>
    </w:p>
    <w:p w14:paraId="311A3C96" w14:textId="77777777" w:rsidR="00B64986" w:rsidRPr="00B64986" w:rsidRDefault="00B64986" w:rsidP="005D6E6A">
      <w:pPr>
        <w:pStyle w:val="bulletsgreen"/>
      </w:pPr>
      <w:r w:rsidRPr="00B64986">
        <w:t xml:space="preserve">Fearful, flinching or frightened of making choices or expressing wishes </w:t>
      </w:r>
    </w:p>
    <w:p w14:paraId="311A3C97" w14:textId="77777777" w:rsidR="00B64986" w:rsidRPr="00B64986" w:rsidRDefault="00B64986" w:rsidP="005D6E6A">
      <w:pPr>
        <w:pStyle w:val="bulletsgreen"/>
      </w:pPr>
      <w:r w:rsidRPr="00B64986">
        <w:t xml:space="preserve">Unexplained paranoia </w:t>
      </w:r>
    </w:p>
    <w:p w14:paraId="311A3C98" w14:textId="77777777" w:rsidR="00B64986" w:rsidRPr="00B64986" w:rsidRDefault="00B64986" w:rsidP="005D6E6A">
      <w:pPr>
        <w:pStyle w:val="Heading1"/>
      </w:pPr>
      <w:r w:rsidRPr="00B64986">
        <w:t xml:space="preserve">Sexual </w:t>
      </w:r>
    </w:p>
    <w:p w14:paraId="311A3C99" w14:textId="77777777" w:rsidR="00B64986" w:rsidRPr="00B64986" w:rsidRDefault="00B64986" w:rsidP="005D6E6A">
      <w:pPr>
        <w:pStyle w:val="bulletsgreen"/>
      </w:pPr>
      <w:r w:rsidRPr="00B64986">
        <w:t xml:space="preserve">Pregnancy in a woman who is unable to consent to sexual intercourse </w:t>
      </w:r>
    </w:p>
    <w:p w14:paraId="311A3C9A" w14:textId="77777777" w:rsidR="00B64986" w:rsidRPr="00B64986" w:rsidRDefault="00B64986" w:rsidP="005D6E6A">
      <w:pPr>
        <w:pStyle w:val="bulletsgreen"/>
      </w:pPr>
      <w:r w:rsidRPr="00B64986">
        <w:t xml:space="preserve">Unexplained change in behaviour or sexually implicit/explicit behaviour </w:t>
      </w:r>
    </w:p>
    <w:p w14:paraId="311A3C9B" w14:textId="77777777" w:rsidR="00B64986" w:rsidRPr="00B64986" w:rsidRDefault="00B64986" w:rsidP="005D6E6A">
      <w:pPr>
        <w:pStyle w:val="bulletsgreen"/>
      </w:pPr>
      <w:r w:rsidRPr="00B64986">
        <w:t xml:space="preserve">Torn, stained or bloody underwear and/or unusual difficulty in walking or sitting </w:t>
      </w:r>
    </w:p>
    <w:p w14:paraId="311A3C9C" w14:textId="77777777" w:rsidR="00B64986" w:rsidRPr="00B64986" w:rsidRDefault="00B64986" w:rsidP="005D6E6A">
      <w:pPr>
        <w:pStyle w:val="bulletsgreen"/>
      </w:pPr>
      <w:r w:rsidRPr="00B64986">
        <w:t xml:space="preserve">Infections or sexually transmitted diseases </w:t>
      </w:r>
    </w:p>
    <w:p w14:paraId="311A3C9D" w14:textId="77777777" w:rsidR="00B64986" w:rsidRPr="00B64986" w:rsidRDefault="00B64986" w:rsidP="005D6E6A">
      <w:pPr>
        <w:pStyle w:val="bulletsgreen"/>
      </w:pPr>
      <w:r w:rsidRPr="00B64986">
        <w:t xml:space="preserve">Full or partial disclosure or hints of sexual abuse </w:t>
      </w:r>
    </w:p>
    <w:p w14:paraId="311A3C9E" w14:textId="77777777" w:rsidR="00B64986" w:rsidRPr="00B64986" w:rsidRDefault="00B64986" w:rsidP="005D6E6A">
      <w:pPr>
        <w:pStyle w:val="bulletsgreen"/>
      </w:pPr>
      <w:r w:rsidRPr="00B64986">
        <w:t xml:space="preserve">Self-harming </w:t>
      </w:r>
    </w:p>
    <w:p w14:paraId="311A3C9F" w14:textId="77777777" w:rsidR="00B64986" w:rsidRPr="00B64986" w:rsidRDefault="00B64986" w:rsidP="005D6E6A">
      <w:pPr>
        <w:pStyle w:val="Heading1"/>
      </w:pPr>
      <w:r w:rsidRPr="00B64986">
        <w:t xml:space="preserve">Neglect or Omission </w:t>
      </w:r>
    </w:p>
    <w:p w14:paraId="311A3CA0" w14:textId="77777777" w:rsidR="00B64986" w:rsidRPr="00B64986" w:rsidRDefault="00B64986" w:rsidP="005D6E6A">
      <w:pPr>
        <w:pStyle w:val="bulletsgreen"/>
      </w:pPr>
      <w:r w:rsidRPr="00B64986">
        <w:t xml:space="preserve">Malnutrition, weight loss and /or persistent hunger </w:t>
      </w:r>
    </w:p>
    <w:p w14:paraId="311A3CA1" w14:textId="77777777" w:rsidR="00B64986" w:rsidRPr="00B64986" w:rsidRDefault="00B64986" w:rsidP="005D6E6A">
      <w:pPr>
        <w:pStyle w:val="bulletsgreen"/>
      </w:pPr>
      <w:r w:rsidRPr="00B64986">
        <w:t xml:space="preserve">Poor physical condition, poor hygiene, varicose ulcers, pressure sores </w:t>
      </w:r>
    </w:p>
    <w:p w14:paraId="311A3CA2" w14:textId="77777777" w:rsidR="00B64986" w:rsidRPr="00B64986" w:rsidRDefault="00B64986" w:rsidP="005D6E6A">
      <w:pPr>
        <w:pStyle w:val="bulletsgreen"/>
      </w:pPr>
      <w:r w:rsidRPr="00B64986">
        <w:t xml:space="preserve">Being left in wet clothing or bedding and/or clothing in a poor condition </w:t>
      </w:r>
    </w:p>
    <w:p w14:paraId="311A3CA3" w14:textId="77777777" w:rsidR="00B64986" w:rsidRPr="00B64986" w:rsidRDefault="00B64986" w:rsidP="005D6E6A">
      <w:pPr>
        <w:pStyle w:val="bulletsgreen"/>
      </w:pPr>
      <w:r w:rsidRPr="00B64986">
        <w:t xml:space="preserve">Failure to access appropriate health, educational services or social care </w:t>
      </w:r>
    </w:p>
    <w:p w14:paraId="311A3CA4" w14:textId="77777777" w:rsidR="00B64986" w:rsidRPr="00B64986" w:rsidRDefault="00B64986" w:rsidP="005D6E6A">
      <w:pPr>
        <w:pStyle w:val="bulletsgreen"/>
      </w:pPr>
      <w:r w:rsidRPr="00B64986">
        <w:t xml:space="preserve">No callers or visitors </w:t>
      </w:r>
    </w:p>
    <w:p w14:paraId="311A3CA5" w14:textId="77777777" w:rsidR="00B64986" w:rsidRPr="00B64986" w:rsidRDefault="00B64986" w:rsidP="005D6E6A">
      <w:pPr>
        <w:pStyle w:val="Heading1"/>
      </w:pPr>
      <w:r w:rsidRPr="00B64986">
        <w:t xml:space="preserve">Financial or Material </w:t>
      </w:r>
    </w:p>
    <w:p w14:paraId="311A3CA6" w14:textId="77777777" w:rsidR="00B64986" w:rsidRPr="00B64986" w:rsidRDefault="00B64986" w:rsidP="005D6E6A">
      <w:pPr>
        <w:pStyle w:val="bulletsgreen"/>
      </w:pPr>
      <w:r w:rsidRPr="00B64986">
        <w:t xml:space="preserve">Disparity between assets and living conditions </w:t>
      </w:r>
    </w:p>
    <w:p w14:paraId="311A3CA7" w14:textId="77777777" w:rsidR="00B64986" w:rsidRPr="00B64986" w:rsidRDefault="00B64986" w:rsidP="005D6E6A">
      <w:pPr>
        <w:pStyle w:val="bulletsgreen"/>
      </w:pPr>
      <w:r w:rsidRPr="00B64986">
        <w:t xml:space="preserve">Unexplained withdrawals from accounts or disappearance of financial documents </w:t>
      </w:r>
    </w:p>
    <w:p w14:paraId="311A3CA8" w14:textId="77777777" w:rsidR="00B64986" w:rsidRPr="00B64986" w:rsidRDefault="00B64986" w:rsidP="005D6E6A">
      <w:pPr>
        <w:pStyle w:val="bulletsgreen"/>
      </w:pPr>
      <w:r w:rsidRPr="00B64986">
        <w:t xml:space="preserve">Sudden inability to pay bills </w:t>
      </w:r>
    </w:p>
    <w:p w14:paraId="311A3CA9" w14:textId="77777777" w:rsidR="00B64986" w:rsidRPr="00B64986" w:rsidRDefault="00B64986" w:rsidP="005D6E6A">
      <w:pPr>
        <w:pStyle w:val="bulletsgreen"/>
      </w:pPr>
      <w:r w:rsidRPr="00B64986">
        <w:t xml:space="preserve">Carers or professionals fail to account for expenses incurred on a person’s behalf </w:t>
      </w:r>
    </w:p>
    <w:p w14:paraId="311A3CAA" w14:textId="77777777" w:rsidR="00B64986" w:rsidRPr="00B64986" w:rsidRDefault="00B64986" w:rsidP="005D6E6A">
      <w:pPr>
        <w:pStyle w:val="bulletsgreen"/>
      </w:pPr>
      <w:r w:rsidRPr="00B64986">
        <w:t xml:space="preserve">Recent changes of deeds or title to property </w:t>
      </w:r>
    </w:p>
    <w:p w14:paraId="311A3CAB" w14:textId="77777777" w:rsidR="005D6E6A" w:rsidRDefault="005D6E6A" w:rsidP="005D6E6A">
      <w:pPr>
        <w:pStyle w:val="Heading1"/>
      </w:pPr>
    </w:p>
    <w:p w14:paraId="311A3CAC" w14:textId="77777777" w:rsidR="00B64986" w:rsidRPr="00B64986" w:rsidRDefault="00B64986" w:rsidP="005D6E6A">
      <w:pPr>
        <w:pStyle w:val="Heading1"/>
      </w:pPr>
      <w:r w:rsidRPr="00B64986">
        <w:t xml:space="preserve">Discriminatory </w:t>
      </w:r>
    </w:p>
    <w:p w14:paraId="311A3CAD" w14:textId="77777777" w:rsidR="00B64986" w:rsidRPr="00B64986" w:rsidRDefault="00B64986" w:rsidP="005D6E6A">
      <w:pPr>
        <w:pStyle w:val="bulletsgreen"/>
      </w:pPr>
      <w:r w:rsidRPr="00B64986">
        <w:t xml:space="preserve">Inappropriate remarks, comments or lack of respect </w:t>
      </w:r>
    </w:p>
    <w:p w14:paraId="311A3CAE" w14:textId="77777777" w:rsidR="005D6E6A" w:rsidRDefault="00B64986" w:rsidP="005D6E6A">
      <w:pPr>
        <w:pStyle w:val="bulletsgreen"/>
      </w:pPr>
      <w:r w:rsidRPr="00B64986">
        <w:t xml:space="preserve">Poor quality or avoidance of care </w:t>
      </w:r>
    </w:p>
    <w:p w14:paraId="311A3CAF" w14:textId="77777777" w:rsidR="00B64986" w:rsidRPr="00B64986" w:rsidRDefault="00B64986" w:rsidP="005D6E6A">
      <w:pPr>
        <w:pStyle w:val="Heading1"/>
      </w:pPr>
      <w:r w:rsidRPr="00B64986">
        <w:t xml:space="preserve">Institutional </w:t>
      </w:r>
    </w:p>
    <w:p w14:paraId="311A3CB0" w14:textId="77777777" w:rsidR="00B64986" w:rsidRPr="00B64986" w:rsidRDefault="00B64986" w:rsidP="005D6E6A">
      <w:pPr>
        <w:pStyle w:val="bulletsgreen"/>
      </w:pPr>
      <w:r w:rsidRPr="00B64986">
        <w:t xml:space="preserve">Lack of flexibility or choice over meals, bed times, visitors, phone calls, etc </w:t>
      </w:r>
    </w:p>
    <w:p w14:paraId="311A3CB1" w14:textId="77777777" w:rsidR="00B64986" w:rsidRPr="00B64986" w:rsidRDefault="00B64986" w:rsidP="005D6E6A">
      <w:pPr>
        <w:pStyle w:val="bulletsgreen"/>
      </w:pPr>
      <w:r w:rsidRPr="00B64986">
        <w:t xml:space="preserve">Inadequate medical care and misuse of medication </w:t>
      </w:r>
    </w:p>
    <w:p w14:paraId="311A3CB2" w14:textId="77777777" w:rsidR="00B64986" w:rsidRPr="00B64986" w:rsidRDefault="00B64986" w:rsidP="005D6E6A">
      <w:pPr>
        <w:pStyle w:val="bulletsgreen"/>
      </w:pPr>
      <w:r w:rsidRPr="00B64986">
        <w:t xml:space="preserve">Inappropriate use of restraint </w:t>
      </w:r>
    </w:p>
    <w:p w14:paraId="311A3CB3" w14:textId="77777777" w:rsidR="00B64986" w:rsidRPr="00B64986" w:rsidRDefault="00B64986" w:rsidP="005D6E6A">
      <w:pPr>
        <w:pStyle w:val="bulletsgreen"/>
      </w:pPr>
      <w:r w:rsidRPr="00B64986">
        <w:t xml:space="preserve">Sensory deprivation e.g. denial of use of spectacles or hearing aids </w:t>
      </w:r>
    </w:p>
    <w:p w14:paraId="311A3CB4" w14:textId="77777777" w:rsidR="00B64986" w:rsidRPr="00B64986" w:rsidRDefault="00B64986" w:rsidP="005D6E6A">
      <w:pPr>
        <w:pStyle w:val="bulletsgreen"/>
      </w:pPr>
      <w:r w:rsidRPr="00B64986">
        <w:t xml:space="preserve">Missing documents and/or absence of individual care plans </w:t>
      </w:r>
    </w:p>
    <w:p w14:paraId="311A3CB5" w14:textId="77777777" w:rsidR="00B64986" w:rsidRPr="00B64986" w:rsidRDefault="00B64986" w:rsidP="005D6E6A">
      <w:pPr>
        <w:pStyle w:val="bulletsgreen"/>
      </w:pPr>
      <w:r w:rsidRPr="00B64986">
        <w:t xml:space="preserve">Public discussion of private matter </w:t>
      </w:r>
    </w:p>
    <w:p w14:paraId="311A3CB6" w14:textId="77777777" w:rsidR="00B64986" w:rsidRPr="00B64986" w:rsidRDefault="00B64986" w:rsidP="005D6E6A">
      <w:pPr>
        <w:pStyle w:val="bulletsgreen"/>
      </w:pPr>
      <w:r w:rsidRPr="00B64986">
        <w:t>Lack of opportunity for social, educational or recreational activity</w:t>
      </w:r>
    </w:p>
    <w:p w14:paraId="311A3CB7" w14:textId="77777777" w:rsidR="00B64986" w:rsidRPr="00B64986" w:rsidRDefault="00B64986" w:rsidP="00853D5F">
      <w:pPr>
        <w:spacing w:after="0"/>
        <w:rPr>
          <w:szCs w:val="26"/>
        </w:rPr>
      </w:pPr>
    </w:p>
    <w:p w14:paraId="311A3CB8" w14:textId="77777777" w:rsidR="00B64986" w:rsidRPr="00B64986" w:rsidRDefault="00B64986" w:rsidP="00853D5F">
      <w:pPr>
        <w:spacing w:after="0"/>
        <w:rPr>
          <w:szCs w:val="26"/>
        </w:rPr>
      </w:pPr>
      <w:r w:rsidRPr="00B64986">
        <w:rPr>
          <w:szCs w:val="26"/>
        </w:rPr>
        <w:t xml:space="preserve"> </w:t>
      </w:r>
    </w:p>
    <w:p w14:paraId="311A3CB9" w14:textId="77777777" w:rsidR="005D6E6A" w:rsidRDefault="005D6E6A" w:rsidP="00853D5F">
      <w:pPr>
        <w:spacing w:after="0"/>
        <w:rPr>
          <w:szCs w:val="26"/>
        </w:rPr>
      </w:pPr>
    </w:p>
    <w:p w14:paraId="311A3CBA" w14:textId="77777777" w:rsidR="005D6E6A" w:rsidRDefault="005D6E6A">
      <w:pPr>
        <w:spacing w:after="0"/>
        <w:rPr>
          <w:szCs w:val="26"/>
        </w:rPr>
      </w:pPr>
      <w:r>
        <w:rPr>
          <w:szCs w:val="26"/>
        </w:rPr>
        <w:br w:type="page"/>
      </w:r>
    </w:p>
    <w:p w14:paraId="311A3CBB" w14:textId="77777777" w:rsidR="00B64986" w:rsidRPr="00B64986"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7664" behindDoc="0" locked="0" layoutInCell="0" allowOverlap="1" wp14:anchorId="311A3D99" wp14:editId="311A3D9A">
                <wp:simplePos x="0" y="0"/>
                <wp:positionH relativeFrom="margin">
                  <wp:posOffset>-229870</wp:posOffset>
                </wp:positionH>
                <wp:positionV relativeFrom="margin">
                  <wp:posOffset>252095</wp:posOffset>
                </wp:positionV>
                <wp:extent cx="6826885" cy="972820"/>
                <wp:effectExtent l="8255" t="4445" r="3810" b="3810"/>
                <wp:wrapSquare wrapText="bothSides"/>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6" w14:textId="77777777" w:rsidR="00D2382E" w:rsidRPr="00BF4F87" w:rsidRDefault="00D2382E" w:rsidP="00505E4F">
                            <w:r>
                              <w:rPr>
                                <w:noProof/>
                                <w:color w:val="FFFFFF"/>
                                <w:spacing w:val="5"/>
                                <w:sz w:val="48"/>
                                <w:szCs w:val="52"/>
                                <w:lang w:val="en-GB" w:eastAsia="en-GB" w:bidi="ar-SA"/>
                              </w:rPr>
                              <w:drawing>
                                <wp:inline distT="0" distB="0" distL="0" distR="0" wp14:anchorId="311A3DE9" wp14:editId="311A3DEA">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A8</w:t>
                            </w:r>
                            <w:r>
                              <w:rPr>
                                <w:color w:val="FFFFFF" w:themeColor="background1"/>
                                <w:sz w:val="48"/>
                                <w:szCs w:val="48"/>
                              </w:rPr>
                              <w:br/>
                            </w:r>
                            <w:r w:rsidRPr="00505E4F">
                              <w:rPr>
                                <w:b/>
                                <w:color w:val="FFFFFF" w:themeColor="background1"/>
                                <w:sz w:val="36"/>
                                <w:szCs w:val="36"/>
                              </w:rPr>
                              <w:t>Safeguarding Incident Recording Form</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9" id="AutoShape 48" o:spid="_x0000_s1039" style="position:absolute;margin-left:-18.1pt;margin-top:19.85pt;width:537.55pt;height:76.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6" w14:textId="77777777" w:rsidR="00D2382E" w:rsidRPr="00BF4F87" w:rsidRDefault="00D2382E" w:rsidP="00505E4F">
                      <w:r>
                        <w:rPr>
                          <w:noProof/>
                          <w:color w:val="FFFFFF"/>
                          <w:spacing w:val="5"/>
                          <w:sz w:val="48"/>
                          <w:szCs w:val="52"/>
                          <w:lang w:val="en-GB" w:eastAsia="en-GB" w:bidi="ar-SA"/>
                        </w:rPr>
                        <w:drawing>
                          <wp:inline distT="0" distB="0" distL="0" distR="0" wp14:anchorId="311A3DE9" wp14:editId="311A3DEA">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A8</w:t>
                      </w:r>
                      <w:r>
                        <w:rPr>
                          <w:color w:val="FFFFFF" w:themeColor="background1"/>
                          <w:sz w:val="48"/>
                          <w:szCs w:val="48"/>
                        </w:rPr>
                        <w:br/>
                      </w:r>
                      <w:r w:rsidRPr="00505E4F">
                        <w:rPr>
                          <w:b/>
                          <w:color w:val="FFFFFF" w:themeColor="background1"/>
                          <w:sz w:val="36"/>
                          <w:szCs w:val="36"/>
                        </w:rPr>
                        <w:t>Safeguarding Incident Recording Form</w:t>
                      </w:r>
                    </w:p>
                  </w:txbxContent>
                </v:textbox>
                <w10:wrap type="square" anchorx="margin" anchory="margin"/>
              </v:roundrect>
            </w:pict>
          </mc:Fallback>
        </mc:AlternateContent>
      </w:r>
    </w:p>
    <w:p w14:paraId="311A3CBC" w14:textId="77777777" w:rsidR="00B64986" w:rsidRPr="00B64986" w:rsidRDefault="00B64986" w:rsidP="00853D5F">
      <w:pPr>
        <w:spacing w:after="0"/>
        <w:rPr>
          <w:szCs w:val="26"/>
        </w:rPr>
      </w:pPr>
    </w:p>
    <w:p w14:paraId="311A3CBD" w14:textId="77777777"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3510"/>
        <w:gridCol w:w="6310"/>
      </w:tblGrid>
      <w:tr w:rsidR="003E47C6" w:rsidRPr="003E47C6" w14:paraId="311A3CBF" w14:textId="77777777" w:rsidTr="00D2382E">
        <w:tc>
          <w:tcPr>
            <w:tcW w:w="9820" w:type="dxa"/>
            <w:gridSpan w:val="2"/>
          </w:tcPr>
          <w:p w14:paraId="311A3CBE" w14:textId="77777777" w:rsidR="003E47C6" w:rsidRPr="003E47C6" w:rsidRDefault="003E47C6" w:rsidP="003E47C6">
            <w:pPr>
              <w:pStyle w:val="Heading1"/>
              <w:spacing w:before="20" w:after="20"/>
            </w:pPr>
            <w:r w:rsidRPr="003E47C6">
              <w:t>Basic information</w:t>
            </w:r>
          </w:p>
        </w:tc>
      </w:tr>
      <w:tr w:rsidR="003E47C6" w:rsidRPr="003E47C6" w14:paraId="311A3CC2" w14:textId="77777777" w:rsidTr="003E47C6">
        <w:tc>
          <w:tcPr>
            <w:tcW w:w="3510" w:type="dxa"/>
          </w:tcPr>
          <w:p w14:paraId="311A3CC0" w14:textId="77777777" w:rsidR="003E47C6" w:rsidRPr="003E47C6" w:rsidRDefault="003E47C6" w:rsidP="003E47C6">
            <w:pPr>
              <w:spacing w:before="20" w:after="20"/>
              <w:rPr>
                <w:szCs w:val="26"/>
              </w:rPr>
            </w:pPr>
            <w:r w:rsidRPr="003E47C6">
              <w:rPr>
                <w:szCs w:val="26"/>
              </w:rPr>
              <w:t>Full name of child, young person or adult concerned</w:t>
            </w:r>
            <w:r w:rsidRPr="003E47C6">
              <w:rPr>
                <w:szCs w:val="26"/>
              </w:rPr>
              <w:tab/>
            </w:r>
          </w:p>
        </w:tc>
        <w:tc>
          <w:tcPr>
            <w:tcW w:w="6310" w:type="dxa"/>
          </w:tcPr>
          <w:p w14:paraId="311A3CC1" w14:textId="77777777" w:rsidR="003E47C6" w:rsidRPr="00305025" w:rsidRDefault="003E47C6" w:rsidP="003E47C6">
            <w:pPr>
              <w:spacing w:before="20" w:after="20"/>
              <w:rPr>
                <w:color w:val="000000" w:themeColor="text1"/>
                <w:szCs w:val="26"/>
              </w:rPr>
            </w:pPr>
          </w:p>
        </w:tc>
      </w:tr>
      <w:tr w:rsidR="003E47C6" w:rsidRPr="003E47C6" w14:paraId="311A3CC8" w14:textId="77777777" w:rsidTr="003E47C6">
        <w:tc>
          <w:tcPr>
            <w:tcW w:w="3510" w:type="dxa"/>
          </w:tcPr>
          <w:p w14:paraId="311A3CC3" w14:textId="77777777" w:rsidR="003E47C6" w:rsidRDefault="003E47C6" w:rsidP="003E47C6">
            <w:pPr>
              <w:spacing w:before="20" w:after="20"/>
              <w:rPr>
                <w:szCs w:val="26"/>
              </w:rPr>
            </w:pPr>
            <w:r w:rsidRPr="003E47C6">
              <w:rPr>
                <w:b/>
                <w:szCs w:val="26"/>
              </w:rPr>
              <w:t>Address</w:t>
            </w:r>
            <w:r w:rsidRPr="003E47C6">
              <w:rPr>
                <w:szCs w:val="26"/>
              </w:rPr>
              <w:t xml:space="preserve"> (including postcode)</w:t>
            </w:r>
          </w:p>
          <w:p w14:paraId="311A3CC4" w14:textId="77777777" w:rsidR="003E47C6" w:rsidRDefault="003E47C6" w:rsidP="003E47C6">
            <w:pPr>
              <w:spacing w:before="20" w:after="20"/>
              <w:rPr>
                <w:szCs w:val="26"/>
              </w:rPr>
            </w:pPr>
          </w:p>
          <w:p w14:paraId="311A3CC5" w14:textId="77777777" w:rsidR="003E47C6" w:rsidRDefault="003E47C6" w:rsidP="003E47C6">
            <w:pPr>
              <w:spacing w:before="20" w:after="20"/>
              <w:rPr>
                <w:szCs w:val="26"/>
              </w:rPr>
            </w:pPr>
          </w:p>
          <w:p w14:paraId="311A3CC6" w14:textId="77777777" w:rsidR="003E47C6" w:rsidRPr="003E47C6" w:rsidRDefault="003E47C6" w:rsidP="003E47C6">
            <w:pPr>
              <w:spacing w:before="20" w:after="20"/>
              <w:rPr>
                <w:szCs w:val="26"/>
              </w:rPr>
            </w:pPr>
          </w:p>
        </w:tc>
        <w:tc>
          <w:tcPr>
            <w:tcW w:w="6310" w:type="dxa"/>
          </w:tcPr>
          <w:p w14:paraId="311A3CC7" w14:textId="77777777" w:rsidR="003E47C6" w:rsidRPr="00305025" w:rsidRDefault="003E47C6" w:rsidP="003E47C6">
            <w:pPr>
              <w:spacing w:before="20" w:after="20"/>
              <w:rPr>
                <w:color w:val="000000" w:themeColor="text1"/>
                <w:szCs w:val="26"/>
              </w:rPr>
            </w:pPr>
          </w:p>
        </w:tc>
      </w:tr>
      <w:tr w:rsidR="003E47C6" w:rsidRPr="003E47C6" w14:paraId="311A3CCB" w14:textId="77777777" w:rsidTr="003E47C6">
        <w:tc>
          <w:tcPr>
            <w:tcW w:w="3510" w:type="dxa"/>
          </w:tcPr>
          <w:p w14:paraId="311A3CC9" w14:textId="77777777" w:rsidR="003E47C6" w:rsidRPr="003E47C6" w:rsidRDefault="003E47C6" w:rsidP="003E47C6">
            <w:pPr>
              <w:spacing w:before="20" w:after="20"/>
              <w:rPr>
                <w:b/>
                <w:szCs w:val="26"/>
              </w:rPr>
            </w:pPr>
            <w:r w:rsidRPr="003E47C6">
              <w:rPr>
                <w:b/>
                <w:szCs w:val="26"/>
              </w:rPr>
              <w:t>Email address</w:t>
            </w:r>
          </w:p>
        </w:tc>
        <w:tc>
          <w:tcPr>
            <w:tcW w:w="6310" w:type="dxa"/>
          </w:tcPr>
          <w:p w14:paraId="311A3CCA" w14:textId="77777777" w:rsidR="003E47C6" w:rsidRPr="00305025" w:rsidRDefault="003E47C6" w:rsidP="003E47C6">
            <w:pPr>
              <w:spacing w:before="20" w:after="20"/>
              <w:rPr>
                <w:color w:val="000000" w:themeColor="text1"/>
                <w:szCs w:val="26"/>
              </w:rPr>
            </w:pPr>
          </w:p>
        </w:tc>
      </w:tr>
      <w:tr w:rsidR="003E47C6" w:rsidRPr="003E47C6" w14:paraId="311A3CCE" w14:textId="77777777" w:rsidTr="003E47C6">
        <w:tc>
          <w:tcPr>
            <w:tcW w:w="3510" w:type="dxa"/>
          </w:tcPr>
          <w:p w14:paraId="311A3CCC" w14:textId="77777777" w:rsidR="003E47C6" w:rsidRPr="003E47C6" w:rsidRDefault="003E47C6" w:rsidP="003E47C6">
            <w:pPr>
              <w:spacing w:before="20" w:after="20"/>
              <w:rPr>
                <w:b/>
                <w:szCs w:val="26"/>
              </w:rPr>
            </w:pPr>
            <w:r w:rsidRPr="003E47C6">
              <w:rPr>
                <w:b/>
                <w:szCs w:val="26"/>
              </w:rPr>
              <w:t>Telephone number</w:t>
            </w:r>
          </w:p>
        </w:tc>
        <w:tc>
          <w:tcPr>
            <w:tcW w:w="6310" w:type="dxa"/>
          </w:tcPr>
          <w:p w14:paraId="311A3CCD" w14:textId="77777777" w:rsidR="003E47C6" w:rsidRPr="00305025" w:rsidRDefault="003E47C6" w:rsidP="003E47C6">
            <w:pPr>
              <w:spacing w:before="20" w:after="20"/>
              <w:rPr>
                <w:color w:val="000000" w:themeColor="text1"/>
                <w:szCs w:val="26"/>
              </w:rPr>
            </w:pPr>
          </w:p>
        </w:tc>
      </w:tr>
      <w:tr w:rsidR="003E47C6" w:rsidRPr="003E47C6" w14:paraId="311A3CD1" w14:textId="77777777" w:rsidTr="003E47C6">
        <w:tc>
          <w:tcPr>
            <w:tcW w:w="3510" w:type="dxa"/>
          </w:tcPr>
          <w:p w14:paraId="311A3CCF" w14:textId="77777777" w:rsidR="003E47C6" w:rsidRPr="003E47C6" w:rsidRDefault="003E47C6" w:rsidP="003E47C6">
            <w:pPr>
              <w:spacing w:before="20" w:after="20"/>
              <w:rPr>
                <w:b/>
                <w:szCs w:val="26"/>
              </w:rPr>
            </w:pPr>
            <w:r w:rsidRPr="003E47C6">
              <w:rPr>
                <w:b/>
                <w:szCs w:val="26"/>
              </w:rPr>
              <w:t>Date of birth</w:t>
            </w:r>
          </w:p>
        </w:tc>
        <w:tc>
          <w:tcPr>
            <w:tcW w:w="6310" w:type="dxa"/>
          </w:tcPr>
          <w:p w14:paraId="311A3CD0" w14:textId="77777777" w:rsidR="003E47C6" w:rsidRPr="00305025" w:rsidRDefault="003E47C6" w:rsidP="003E47C6">
            <w:pPr>
              <w:spacing w:before="20" w:after="20"/>
              <w:rPr>
                <w:color w:val="000000" w:themeColor="text1"/>
                <w:szCs w:val="26"/>
              </w:rPr>
            </w:pPr>
          </w:p>
        </w:tc>
      </w:tr>
      <w:tr w:rsidR="003E47C6" w:rsidRPr="003E47C6" w14:paraId="311A3CD4" w14:textId="77777777" w:rsidTr="003E47C6">
        <w:tc>
          <w:tcPr>
            <w:tcW w:w="3510" w:type="dxa"/>
          </w:tcPr>
          <w:p w14:paraId="311A3CD2" w14:textId="77777777" w:rsidR="003E47C6" w:rsidRPr="003E47C6" w:rsidRDefault="003E47C6" w:rsidP="003E47C6">
            <w:pPr>
              <w:spacing w:before="20" w:after="20"/>
              <w:rPr>
                <w:szCs w:val="26"/>
              </w:rPr>
            </w:pPr>
            <w:r w:rsidRPr="003E47C6">
              <w:rPr>
                <w:szCs w:val="26"/>
              </w:rPr>
              <w:t>Date and time of incident</w:t>
            </w:r>
          </w:p>
        </w:tc>
        <w:tc>
          <w:tcPr>
            <w:tcW w:w="6310" w:type="dxa"/>
          </w:tcPr>
          <w:p w14:paraId="311A3CD3" w14:textId="77777777" w:rsidR="003E47C6" w:rsidRPr="00305025" w:rsidRDefault="003E47C6" w:rsidP="003E47C6">
            <w:pPr>
              <w:spacing w:before="20" w:after="20"/>
              <w:rPr>
                <w:color w:val="000000" w:themeColor="text1"/>
                <w:szCs w:val="26"/>
              </w:rPr>
            </w:pPr>
          </w:p>
        </w:tc>
      </w:tr>
      <w:tr w:rsidR="003E47C6" w:rsidRPr="003E47C6" w14:paraId="311A3CD8" w14:textId="77777777" w:rsidTr="003E47C6">
        <w:tc>
          <w:tcPr>
            <w:tcW w:w="3510" w:type="dxa"/>
          </w:tcPr>
          <w:p w14:paraId="311A3CD5" w14:textId="77777777" w:rsidR="003E47C6" w:rsidRDefault="003E47C6" w:rsidP="003E47C6">
            <w:pPr>
              <w:spacing w:before="20" w:after="20"/>
              <w:rPr>
                <w:szCs w:val="26"/>
              </w:rPr>
            </w:pPr>
            <w:r w:rsidRPr="003E47C6">
              <w:rPr>
                <w:szCs w:val="26"/>
              </w:rPr>
              <w:t>Location of incident</w:t>
            </w:r>
          </w:p>
          <w:p w14:paraId="311A3CD6" w14:textId="77777777" w:rsidR="003E47C6" w:rsidRPr="003E47C6" w:rsidRDefault="003E47C6" w:rsidP="003E47C6">
            <w:pPr>
              <w:spacing w:before="20" w:after="20"/>
              <w:rPr>
                <w:szCs w:val="26"/>
              </w:rPr>
            </w:pPr>
          </w:p>
        </w:tc>
        <w:tc>
          <w:tcPr>
            <w:tcW w:w="6310" w:type="dxa"/>
          </w:tcPr>
          <w:p w14:paraId="311A3CD7" w14:textId="77777777" w:rsidR="003E47C6" w:rsidRPr="00305025" w:rsidRDefault="003E47C6" w:rsidP="003E47C6">
            <w:pPr>
              <w:spacing w:before="20" w:after="20"/>
              <w:rPr>
                <w:color w:val="000000" w:themeColor="text1"/>
                <w:szCs w:val="26"/>
              </w:rPr>
            </w:pPr>
          </w:p>
        </w:tc>
      </w:tr>
      <w:tr w:rsidR="003E47C6" w:rsidRPr="003E47C6" w14:paraId="311A3CDC" w14:textId="77777777" w:rsidTr="003E47C6">
        <w:tc>
          <w:tcPr>
            <w:tcW w:w="3510" w:type="dxa"/>
          </w:tcPr>
          <w:p w14:paraId="311A3CD9" w14:textId="77777777" w:rsidR="003E47C6" w:rsidRDefault="003E47C6" w:rsidP="003E47C6">
            <w:pPr>
              <w:spacing w:before="20" w:after="20"/>
              <w:rPr>
                <w:szCs w:val="26"/>
              </w:rPr>
            </w:pPr>
            <w:r w:rsidRPr="003E47C6">
              <w:rPr>
                <w:szCs w:val="26"/>
              </w:rPr>
              <w:t>Other people present (witnesses)</w:t>
            </w:r>
          </w:p>
          <w:p w14:paraId="311A3CDA" w14:textId="77777777" w:rsidR="003E47C6" w:rsidRPr="003E47C6" w:rsidRDefault="003E47C6" w:rsidP="003E47C6">
            <w:pPr>
              <w:spacing w:before="20" w:after="20"/>
              <w:rPr>
                <w:szCs w:val="26"/>
              </w:rPr>
            </w:pPr>
          </w:p>
        </w:tc>
        <w:tc>
          <w:tcPr>
            <w:tcW w:w="6310" w:type="dxa"/>
          </w:tcPr>
          <w:p w14:paraId="311A3CDB" w14:textId="77777777" w:rsidR="003E47C6" w:rsidRPr="00305025" w:rsidRDefault="003E47C6" w:rsidP="003E47C6">
            <w:pPr>
              <w:spacing w:before="20" w:after="20"/>
              <w:rPr>
                <w:color w:val="000000" w:themeColor="text1"/>
                <w:szCs w:val="26"/>
              </w:rPr>
            </w:pPr>
          </w:p>
        </w:tc>
      </w:tr>
      <w:tr w:rsidR="003E47C6" w:rsidRPr="003E47C6" w14:paraId="311A3CDE" w14:textId="77777777" w:rsidTr="00D2382E">
        <w:tc>
          <w:tcPr>
            <w:tcW w:w="9820" w:type="dxa"/>
            <w:gridSpan w:val="2"/>
          </w:tcPr>
          <w:p w14:paraId="311A3CDD" w14:textId="77777777" w:rsidR="003E47C6" w:rsidRPr="003E47C6" w:rsidRDefault="003E47C6" w:rsidP="003E47C6">
            <w:pPr>
              <w:pStyle w:val="Heading1"/>
              <w:spacing w:before="20" w:after="20"/>
            </w:pPr>
            <w:r w:rsidRPr="003E47C6">
              <w:t>Record of incident</w:t>
            </w:r>
            <w:r w:rsidRPr="003E47C6">
              <w:tab/>
            </w:r>
          </w:p>
        </w:tc>
      </w:tr>
      <w:tr w:rsidR="003E47C6" w:rsidRPr="003E47C6" w14:paraId="311A3CE3" w14:textId="77777777" w:rsidTr="003E47C6">
        <w:tc>
          <w:tcPr>
            <w:tcW w:w="3510" w:type="dxa"/>
            <w:tcBorders>
              <w:bottom w:val="nil"/>
            </w:tcBorders>
          </w:tcPr>
          <w:p w14:paraId="311A3CDF" w14:textId="77777777" w:rsidR="003E47C6" w:rsidRDefault="003E47C6" w:rsidP="003E47C6">
            <w:pPr>
              <w:spacing w:before="20" w:after="20"/>
              <w:rPr>
                <w:szCs w:val="26"/>
              </w:rPr>
            </w:pPr>
            <w:r w:rsidRPr="003E47C6">
              <w:rPr>
                <w:szCs w:val="26"/>
              </w:rPr>
              <w:t xml:space="preserve">Please ensure you are as accurate and detailed as possible. Use quotes wherever possible – do not interpret what was said using your own words. </w:t>
            </w:r>
          </w:p>
          <w:p w14:paraId="311A3CE0" w14:textId="77777777" w:rsidR="003E47C6" w:rsidRDefault="003E47C6" w:rsidP="003E47C6">
            <w:pPr>
              <w:spacing w:before="20" w:after="20"/>
              <w:rPr>
                <w:szCs w:val="26"/>
              </w:rPr>
            </w:pPr>
          </w:p>
          <w:p w14:paraId="311A3CE1" w14:textId="77777777" w:rsidR="003E47C6" w:rsidRPr="003E47C6" w:rsidRDefault="003E47C6" w:rsidP="003E47C6">
            <w:pPr>
              <w:spacing w:before="20" w:after="20"/>
              <w:rPr>
                <w:szCs w:val="26"/>
              </w:rPr>
            </w:pPr>
          </w:p>
        </w:tc>
        <w:tc>
          <w:tcPr>
            <w:tcW w:w="6310" w:type="dxa"/>
            <w:tcBorders>
              <w:bottom w:val="nil"/>
            </w:tcBorders>
          </w:tcPr>
          <w:p w14:paraId="311A3CE2" w14:textId="77777777" w:rsidR="003E47C6" w:rsidRPr="00305025" w:rsidRDefault="003E47C6" w:rsidP="003E47C6">
            <w:pPr>
              <w:spacing w:before="20" w:after="20"/>
              <w:rPr>
                <w:color w:val="000000" w:themeColor="text1"/>
                <w:szCs w:val="26"/>
              </w:rPr>
            </w:pPr>
          </w:p>
        </w:tc>
      </w:tr>
      <w:tr w:rsidR="003E47C6" w:rsidRPr="003E47C6" w14:paraId="311A3CE8" w14:textId="77777777" w:rsidTr="003E47C6">
        <w:tc>
          <w:tcPr>
            <w:tcW w:w="3510" w:type="dxa"/>
            <w:tcBorders>
              <w:top w:val="nil"/>
              <w:bottom w:val="nil"/>
            </w:tcBorders>
          </w:tcPr>
          <w:p w14:paraId="311A3CE4" w14:textId="77777777" w:rsidR="003E47C6" w:rsidRDefault="003E47C6" w:rsidP="00D2382E">
            <w:pPr>
              <w:spacing w:before="20" w:after="20"/>
              <w:rPr>
                <w:szCs w:val="26"/>
              </w:rPr>
            </w:pPr>
            <w:r w:rsidRPr="003E47C6">
              <w:rPr>
                <w:szCs w:val="26"/>
              </w:rPr>
              <w:t>Include details such as tone of voice, facial expression and body language.</w:t>
            </w:r>
          </w:p>
          <w:p w14:paraId="311A3CE5" w14:textId="77777777" w:rsidR="003E47C6" w:rsidRDefault="003E47C6" w:rsidP="00D2382E">
            <w:pPr>
              <w:spacing w:before="20" w:after="20"/>
              <w:rPr>
                <w:szCs w:val="26"/>
              </w:rPr>
            </w:pPr>
          </w:p>
          <w:p w14:paraId="311A3CE6" w14:textId="77777777" w:rsidR="003E47C6" w:rsidRPr="003E47C6" w:rsidRDefault="003E47C6" w:rsidP="00D2382E">
            <w:pPr>
              <w:spacing w:before="20" w:after="20"/>
              <w:rPr>
                <w:szCs w:val="26"/>
              </w:rPr>
            </w:pPr>
          </w:p>
        </w:tc>
        <w:tc>
          <w:tcPr>
            <w:tcW w:w="6310" w:type="dxa"/>
            <w:tcBorders>
              <w:top w:val="nil"/>
              <w:bottom w:val="nil"/>
            </w:tcBorders>
          </w:tcPr>
          <w:p w14:paraId="311A3CE7" w14:textId="77777777" w:rsidR="003E47C6" w:rsidRPr="00305025" w:rsidRDefault="003E47C6" w:rsidP="003E47C6">
            <w:pPr>
              <w:spacing w:before="20" w:after="20"/>
              <w:rPr>
                <w:color w:val="000000" w:themeColor="text1"/>
                <w:szCs w:val="26"/>
              </w:rPr>
            </w:pPr>
          </w:p>
        </w:tc>
      </w:tr>
      <w:tr w:rsidR="003E47C6" w:rsidRPr="003E47C6" w14:paraId="311A3CED" w14:textId="77777777" w:rsidTr="003E47C6">
        <w:tc>
          <w:tcPr>
            <w:tcW w:w="3510" w:type="dxa"/>
            <w:tcBorders>
              <w:top w:val="nil"/>
              <w:bottom w:val="nil"/>
            </w:tcBorders>
          </w:tcPr>
          <w:p w14:paraId="311A3CE9" w14:textId="77777777" w:rsidR="003E47C6" w:rsidRDefault="003E47C6" w:rsidP="003E47C6">
            <w:pPr>
              <w:spacing w:before="20" w:after="20"/>
              <w:rPr>
                <w:szCs w:val="26"/>
              </w:rPr>
            </w:pPr>
            <w:r w:rsidRPr="003E47C6">
              <w:rPr>
                <w:szCs w:val="26"/>
              </w:rPr>
              <w:t>Record what you said as well as what the child, young person or adult said.</w:t>
            </w:r>
          </w:p>
          <w:p w14:paraId="311A3CEA" w14:textId="77777777" w:rsidR="005B1E89" w:rsidRDefault="005B1E89" w:rsidP="003E47C6">
            <w:pPr>
              <w:spacing w:before="20" w:after="20"/>
              <w:rPr>
                <w:szCs w:val="26"/>
              </w:rPr>
            </w:pPr>
          </w:p>
          <w:p w14:paraId="311A3CEB" w14:textId="77777777" w:rsidR="003E47C6" w:rsidRPr="003E47C6" w:rsidRDefault="003E47C6" w:rsidP="003E47C6">
            <w:pPr>
              <w:spacing w:before="20" w:after="20"/>
              <w:rPr>
                <w:szCs w:val="26"/>
              </w:rPr>
            </w:pPr>
          </w:p>
        </w:tc>
        <w:tc>
          <w:tcPr>
            <w:tcW w:w="6310" w:type="dxa"/>
            <w:tcBorders>
              <w:top w:val="nil"/>
              <w:bottom w:val="nil"/>
            </w:tcBorders>
          </w:tcPr>
          <w:p w14:paraId="311A3CEC" w14:textId="77777777" w:rsidR="003E47C6" w:rsidRPr="00305025" w:rsidRDefault="003E47C6" w:rsidP="003E47C6">
            <w:pPr>
              <w:spacing w:before="20" w:after="20"/>
              <w:rPr>
                <w:color w:val="000000" w:themeColor="text1"/>
                <w:szCs w:val="26"/>
              </w:rPr>
            </w:pPr>
          </w:p>
        </w:tc>
      </w:tr>
      <w:tr w:rsidR="003E47C6" w:rsidRPr="003E47C6" w14:paraId="311A3CF2" w14:textId="77777777" w:rsidTr="003E47C6">
        <w:tc>
          <w:tcPr>
            <w:tcW w:w="3510" w:type="dxa"/>
            <w:tcBorders>
              <w:top w:val="nil"/>
              <w:bottom w:val="single" w:sz="4" w:space="0" w:color="A0E0C2"/>
            </w:tcBorders>
          </w:tcPr>
          <w:p w14:paraId="311A3CEE" w14:textId="77777777" w:rsidR="003E47C6" w:rsidRDefault="003E47C6" w:rsidP="003E47C6">
            <w:pPr>
              <w:spacing w:before="20" w:after="20"/>
              <w:rPr>
                <w:szCs w:val="26"/>
              </w:rPr>
            </w:pPr>
            <w:r w:rsidRPr="003E47C6">
              <w:rPr>
                <w:szCs w:val="26"/>
              </w:rPr>
              <w:t>If you have formed an opinion please state it, making it clear that it is your opinion and give reasons for forming that opinion.</w:t>
            </w:r>
          </w:p>
          <w:p w14:paraId="311A3CEF" w14:textId="77777777" w:rsidR="003E47C6" w:rsidRDefault="003E47C6" w:rsidP="003E47C6">
            <w:pPr>
              <w:spacing w:before="20" w:after="20"/>
              <w:rPr>
                <w:szCs w:val="26"/>
              </w:rPr>
            </w:pPr>
          </w:p>
          <w:p w14:paraId="311A3CF0" w14:textId="77777777" w:rsidR="005B1E89" w:rsidRPr="003E47C6" w:rsidRDefault="005B1E89" w:rsidP="003E47C6">
            <w:pPr>
              <w:spacing w:before="20" w:after="20"/>
              <w:rPr>
                <w:szCs w:val="26"/>
              </w:rPr>
            </w:pPr>
          </w:p>
        </w:tc>
        <w:tc>
          <w:tcPr>
            <w:tcW w:w="6310" w:type="dxa"/>
            <w:tcBorders>
              <w:top w:val="nil"/>
              <w:bottom w:val="single" w:sz="4" w:space="0" w:color="A0E0C2"/>
            </w:tcBorders>
          </w:tcPr>
          <w:p w14:paraId="311A3CF1" w14:textId="77777777" w:rsidR="003E47C6" w:rsidRPr="00305025" w:rsidRDefault="003E47C6" w:rsidP="003E47C6">
            <w:pPr>
              <w:spacing w:before="20" w:after="20"/>
              <w:rPr>
                <w:color w:val="000000" w:themeColor="text1"/>
                <w:szCs w:val="26"/>
              </w:rPr>
            </w:pPr>
          </w:p>
        </w:tc>
      </w:tr>
    </w:tbl>
    <w:p w14:paraId="311A3CF3" w14:textId="77777777" w:rsidR="00B64986" w:rsidRPr="00B64986" w:rsidRDefault="00B64986" w:rsidP="00853D5F">
      <w:pPr>
        <w:spacing w:after="0"/>
        <w:rPr>
          <w:szCs w:val="26"/>
        </w:rPr>
      </w:pPr>
    </w:p>
    <w:p w14:paraId="311A3CF4" w14:textId="77777777"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2455"/>
        <w:gridCol w:w="2455"/>
        <w:gridCol w:w="2455"/>
        <w:gridCol w:w="2455"/>
      </w:tblGrid>
      <w:tr w:rsidR="003E47C6" w14:paraId="311A3CF6" w14:textId="77777777" w:rsidTr="003E47C6">
        <w:tc>
          <w:tcPr>
            <w:tcW w:w="9820" w:type="dxa"/>
            <w:gridSpan w:val="4"/>
          </w:tcPr>
          <w:p w14:paraId="311A3CF5" w14:textId="77777777" w:rsidR="003E47C6" w:rsidRDefault="003E47C6" w:rsidP="003E47C6">
            <w:pPr>
              <w:pStyle w:val="Heading1"/>
              <w:spacing w:before="0"/>
              <w:rPr>
                <w:szCs w:val="26"/>
              </w:rPr>
            </w:pPr>
            <w:r w:rsidRPr="003E47C6">
              <w:t>Who has been spoken to about the incident?</w:t>
            </w:r>
          </w:p>
        </w:tc>
      </w:tr>
      <w:tr w:rsidR="003E47C6" w14:paraId="311A3CFB" w14:textId="77777777" w:rsidTr="003E47C6">
        <w:tc>
          <w:tcPr>
            <w:tcW w:w="2455" w:type="dxa"/>
            <w:shd w:val="clear" w:color="auto" w:fill="A0E0C2"/>
          </w:tcPr>
          <w:p w14:paraId="311A3CF7"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Position/Organisation</w:t>
            </w:r>
          </w:p>
        </w:tc>
        <w:tc>
          <w:tcPr>
            <w:tcW w:w="2455" w:type="dxa"/>
            <w:shd w:val="clear" w:color="auto" w:fill="A0E0C2"/>
          </w:tcPr>
          <w:p w14:paraId="311A3CF8"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Name</w:t>
            </w:r>
          </w:p>
        </w:tc>
        <w:tc>
          <w:tcPr>
            <w:tcW w:w="2455" w:type="dxa"/>
            <w:shd w:val="clear" w:color="auto" w:fill="A0E0C2"/>
          </w:tcPr>
          <w:p w14:paraId="311A3CF9"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Email</w:t>
            </w:r>
          </w:p>
        </w:tc>
        <w:tc>
          <w:tcPr>
            <w:tcW w:w="2455" w:type="dxa"/>
            <w:shd w:val="clear" w:color="auto" w:fill="A0E0C2"/>
          </w:tcPr>
          <w:p w14:paraId="311A3CFA"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Telephone number</w:t>
            </w:r>
          </w:p>
        </w:tc>
      </w:tr>
      <w:tr w:rsidR="003E47C6" w14:paraId="311A3D01" w14:textId="77777777" w:rsidTr="003E47C6">
        <w:tc>
          <w:tcPr>
            <w:tcW w:w="2455" w:type="dxa"/>
          </w:tcPr>
          <w:p w14:paraId="311A3CFC" w14:textId="77777777" w:rsidR="003E47C6" w:rsidRDefault="003E47C6" w:rsidP="00D2382E">
            <w:pPr>
              <w:spacing w:before="20" w:after="20"/>
              <w:rPr>
                <w:szCs w:val="26"/>
              </w:rPr>
            </w:pPr>
            <w:r w:rsidRPr="003E47C6">
              <w:rPr>
                <w:szCs w:val="26"/>
              </w:rPr>
              <w:t>Ch</w:t>
            </w:r>
            <w:r>
              <w:rPr>
                <w:szCs w:val="26"/>
              </w:rPr>
              <w:t>urch Safeguarding Coordinator</w:t>
            </w:r>
            <w:r>
              <w:rPr>
                <w:szCs w:val="26"/>
              </w:rPr>
              <w:tab/>
            </w:r>
          </w:p>
          <w:p w14:paraId="311A3CFD" w14:textId="77777777" w:rsidR="003E47C6" w:rsidRPr="003E47C6" w:rsidRDefault="003E47C6" w:rsidP="00D2382E">
            <w:pPr>
              <w:spacing w:before="20" w:after="20"/>
              <w:rPr>
                <w:szCs w:val="26"/>
              </w:rPr>
            </w:pPr>
            <w:r>
              <w:rPr>
                <w:szCs w:val="26"/>
              </w:rPr>
              <w:tab/>
            </w:r>
          </w:p>
        </w:tc>
        <w:tc>
          <w:tcPr>
            <w:tcW w:w="2455" w:type="dxa"/>
          </w:tcPr>
          <w:p w14:paraId="311A3CFE" w14:textId="77777777" w:rsidR="003E47C6" w:rsidRPr="00305025" w:rsidRDefault="003E47C6" w:rsidP="00853D5F">
            <w:pPr>
              <w:spacing w:after="0"/>
              <w:rPr>
                <w:color w:val="000000" w:themeColor="text1"/>
                <w:szCs w:val="26"/>
              </w:rPr>
            </w:pPr>
          </w:p>
        </w:tc>
        <w:tc>
          <w:tcPr>
            <w:tcW w:w="2455" w:type="dxa"/>
          </w:tcPr>
          <w:p w14:paraId="311A3CFF" w14:textId="77777777" w:rsidR="003E47C6" w:rsidRPr="00305025" w:rsidRDefault="003E47C6" w:rsidP="00853D5F">
            <w:pPr>
              <w:spacing w:after="0"/>
              <w:rPr>
                <w:color w:val="000000" w:themeColor="text1"/>
                <w:szCs w:val="26"/>
              </w:rPr>
            </w:pPr>
          </w:p>
        </w:tc>
        <w:tc>
          <w:tcPr>
            <w:tcW w:w="2455" w:type="dxa"/>
          </w:tcPr>
          <w:p w14:paraId="311A3D00" w14:textId="77777777" w:rsidR="003E47C6" w:rsidRPr="00305025" w:rsidRDefault="003E47C6" w:rsidP="00853D5F">
            <w:pPr>
              <w:spacing w:after="0"/>
              <w:rPr>
                <w:color w:val="000000" w:themeColor="text1"/>
                <w:szCs w:val="26"/>
              </w:rPr>
            </w:pPr>
          </w:p>
        </w:tc>
      </w:tr>
      <w:tr w:rsidR="003E47C6" w14:paraId="311A3D07" w14:textId="77777777" w:rsidTr="003E47C6">
        <w:tc>
          <w:tcPr>
            <w:tcW w:w="2455" w:type="dxa"/>
          </w:tcPr>
          <w:p w14:paraId="311A3D02" w14:textId="77777777" w:rsidR="003E47C6" w:rsidRDefault="003E47C6" w:rsidP="00D2382E">
            <w:pPr>
              <w:spacing w:before="20" w:after="20"/>
              <w:rPr>
                <w:szCs w:val="26"/>
              </w:rPr>
            </w:pPr>
            <w:r w:rsidRPr="003E47C6">
              <w:rPr>
                <w:szCs w:val="26"/>
              </w:rPr>
              <w:t>Synod Safeguarding Officer</w:t>
            </w:r>
            <w:r w:rsidRPr="003E47C6">
              <w:rPr>
                <w:szCs w:val="26"/>
              </w:rPr>
              <w:tab/>
            </w:r>
            <w:r w:rsidRPr="003E47C6">
              <w:rPr>
                <w:szCs w:val="26"/>
              </w:rPr>
              <w:tab/>
            </w:r>
            <w:r w:rsidRPr="003E47C6">
              <w:rPr>
                <w:szCs w:val="26"/>
              </w:rPr>
              <w:tab/>
            </w:r>
          </w:p>
          <w:p w14:paraId="311A3D03" w14:textId="77777777" w:rsidR="003E47C6" w:rsidRPr="003E47C6" w:rsidRDefault="003E47C6" w:rsidP="00D2382E">
            <w:pPr>
              <w:spacing w:before="20" w:after="20"/>
              <w:rPr>
                <w:szCs w:val="26"/>
              </w:rPr>
            </w:pPr>
          </w:p>
        </w:tc>
        <w:tc>
          <w:tcPr>
            <w:tcW w:w="2455" w:type="dxa"/>
          </w:tcPr>
          <w:p w14:paraId="311A3D04" w14:textId="77777777" w:rsidR="003E47C6" w:rsidRPr="00305025" w:rsidRDefault="003E47C6" w:rsidP="00853D5F">
            <w:pPr>
              <w:spacing w:after="0"/>
              <w:rPr>
                <w:color w:val="000000" w:themeColor="text1"/>
                <w:szCs w:val="26"/>
              </w:rPr>
            </w:pPr>
          </w:p>
        </w:tc>
        <w:tc>
          <w:tcPr>
            <w:tcW w:w="2455" w:type="dxa"/>
          </w:tcPr>
          <w:p w14:paraId="311A3D05" w14:textId="77777777" w:rsidR="003E47C6" w:rsidRPr="00305025" w:rsidRDefault="003E47C6" w:rsidP="00853D5F">
            <w:pPr>
              <w:spacing w:after="0"/>
              <w:rPr>
                <w:color w:val="000000" w:themeColor="text1"/>
                <w:szCs w:val="26"/>
              </w:rPr>
            </w:pPr>
          </w:p>
        </w:tc>
        <w:tc>
          <w:tcPr>
            <w:tcW w:w="2455" w:type="dxa"/>
          </w:tcPr>
          <w:p w14:paraId="311A3D06" w14:textId="77777777" w:rsidR="003E47C6" w:rsidRPr="00305025" w:rsidRDefault="003E47C6" w:rsidP="00853D5F">
            <w:pPr>
              <w:spacing w:after="0"/>
              <w:rPr>
                <w:color w:val="000000" w:themeColor="text1"/>
                <w:szCs w:val="26"/>
              </w:rPr>
            </w:pPr>
          </w:p>
        </w:tc>
      </w:tr>
      <w:tr w:rsidR="003E47C6" w14:paraId="311A3D0E" w14:textId="77777777" w:rsidTr="003E47C6">
        <w:tc>
          <w:tcPr>
            <w:tcW w:w="2455" w:type="dxa"/>
          </w:tcPr>
          <w:p w14:paraId="311A3D08" w14:textId="77777777" w:rsidR="003E47C6" w:rsidRDefault="003E47C6" w:rsidP="00D2382E">
            <w:pPr>
              <w:spacing w:before="20" w:after="20"/>
              <w:rPr>
                <w:szCs w:val="26"/>
              </w:rPr>
            </w:pPr>
            <w:r w:rsidRPr="003E47C6">
              <w:rPr>
                <w:szCs w:val="26"/>
              </w:rPr>
              <w:t>Children’s Services</w:t>
            </w:r>
          </w:p>
          <w:p w14:paraId="311A3D09" w14:textId="77777777" w:rsidR="003E47C6" w:rsidRDefault="003E47C6" w:rsidP="00D2382E">
            <w:pPr>
              <w:spacing w:before="20" w:after="20"/>
              <w:rPr>
                <w:szCs w:val="26"/>
              </w:rPr>
            </w:pPr>
          </w:p>
          <w:p w14:paraId="311A3D0A" w14:textId="77777777" w:rsidR="003E47C6" w:rsidRPr="003E47C6" w:rsidRDefault="003E47C6" w:rsidP="00D2382E">
            <w:pPr>
              <w:spacing w:before="20" w:after="20"/>
              <w:rPr>
                <w:szCs w:val="26"/>
              </w:rPr>
            </w:pPr>
          </w:p>
        </w:tc>
        <w:tc>
          <w:tcPr>
            <w:tcW w:w="2455" w:type="dxa"/>
          </w:tcPr>
          <w:p w14:paraId="311A3D0B" w14:textId="77777777" w:rsidR="003E47C6" w:rsidRPr="00305025" w:rsidRDefault="003E47C6" w:rsidP="00853D5F">
            <w:pPr>
              <w:spacing w:after="0"/>
              <w:rPr>
                <w:color w:val="000000" w:themeColor="text1"/>
                <w:szCs w:val="26"/>
              </w:rPr>
            </w:pPr>
          </w:p>
        </w:tc>
        <w:tc>
          <w:tcPr>
            <w:tcW w:w="2455" w:type="dxa"/>
          </w:tcPr>
          <w:p w14:paraId="311A3D0C" w14:textId="77777777" w:rsidR="003E47C6" w:rsidRPr="00305025" w:rsidRDefault="003E47C6" w:rsidP="00853D5F">
            <w:pPr>
              <w:spacing w:after="0"/>
              <w:rPr>
                <w:color w:val="000000" w:themeColor="text1"/>
                <w:szCs w:val="26"/>
              </w:rPr>
            </w:pPr>
          </w:p>
        </w:tc>
        <w:tc>
          <w:tcPr>
            <w:tcW w:w="2455" w:type="dxa"/>
          </w:tcPr>
          <w:p w14:paraId="311A3D0D" w14:textId="77777777" w:rsidR="003E47C6" w:rsidRPr="00305025" w:rsidRDefault="003E47C6" w:rsidP="00853D5F">
            <w:pPr>
              <w:spacing w:after="0"/>
              <w:rPr>
                <w:color w:val="000000" w:themeColor="text1"/>
                <w:szCs w:val="26"/>
              </w:rPr>
            </w:pPr>
          </w:p>
        </w:tc>
      </w:tr>
      <w:tr w:rsidR="003E47C6" w14:paraId="311A3D15" w14:textId="77777777" w:rsidTr="003E47C6">
        <w:tc>
          <w:tcPr>
            <w:tcW w:w="2455" w:type="dxa"/>
          </w:tcPr>
          <w:p w14:paraId="311A3D0F" w14:textId="77777777" w:rsidR="003E47C6" w:rsidRDefault="003E47C6" w:rsidP="00D2382E">
            <w:pPr>
              <w:spacing w:before="20" w:after="20"/>
              <w:rPr>
                <w:szCs w:val="26"/>
              </w:rPr>
            </w:pPr>
            <w:r w:rsidRPr="003E47C6">
              <w:rPr>
                <w:szCs w:val="26"/>
              </w:rPr>
              <w:t>Adult Services</w:t>
            </w:r>
          </w:p>
          <w:p w14:paraId="311A3D10" w14:textId="77777777" w:rsidR="003E47C6" w:rsidRDefault="003E47C6" w:rsidP="00D2382E">
            <w:pPr>
              <w:spacing w:before="20" w:after="20"/>
              <w:rPr>
                <w:szCs w:val="26"/>
              </w:rPr>
            </w:pPr>
          </w:p>
          <w:p w14:paraId="311A3D11" w14:textId="77777777" w:rsidR="003E47C6" w:rsidRPr="003E47C6" w:rsidRDefault="003E47C6" w:rsidP="00D2382E">
            <w:pPr>
              <w:spacing w:before="20" w:after="20"/>
              <w:rPr>
                <w:szCs w:val="26"/>
              </w:rPr>
            </w:pPr>
          </w:p>
        </w:tc>
        <w:tc>
          <w:tcPr>
            <w:tcW w:w="2455" w:type="dxa"/>
          </w:tcPr>
          <w:p w14:paraId="311A3D12" w14:textId="77777777" w:rsidR="003E47C6" w:rsidRPr="00305025" w:rsidRDefault="003E47C6" w:rsidP="00853D5F">
            <w:pPr>
              <w:spacing w:after="0"/>
              <w:rPr>
                <w:color w:val="000000" w:themeColor="text1"/>
                <w:szCs w:val="26"/>
              </w:rPr>
            </w:pPr>
          </w:p>
        </w:tc>
        <w:tc>
          <w:tcPr>
            <w:tcW w:w="2455" w:type="dxa"/>
          </w:tcPr>
          <w:p w14:paraId="311A3D13" w14:textId="77777777" w:rsidR="003E47C6" w:rsidRPr="00305025" w:rsidRDefault="003E47C6" w:rsidP="00853D5F">
            <w:pPr>
              <w:spacing w:after="0"/>
              <w:rPr>
                <w:color w:val="000000" w:themeColor="text1"/>
                <w:szCs w:val="26"/>
              </w:rPr>
            </w:pPr>
          </w:p>
        </w:tc>
        <w:tc>
          <w:tcPr>
            <w:tcW w:w="2455" w:type="dxa"/>
          </w:tcPr>
          <w:p w14:paraId="311A3D14" w14:textId="77777777" w:rsidR="003E47C6" w:rsidRPr="00305025" w:rsidRDefault="003E47C6" w:rsidP="00853D5F">
            <w:pPr>
              <w:spacing w:after="0"/>
              <w:rPr>
                <w:color w:val="000000" w:themeColor="text1"/>
                <w:szCs w:val="26"/>
              </w:rPr>
            </w:pPr>
          </w:p>
        </w:tc>
      </w:tr>
      <w:tr w:rsidR="003E47C6" w14:paraId="311A3D1C" w14:textId="77777777" w:rsidTr="003E47C6">
        <w:tc>
          <w:tcPr>
            <w:tcW w:w="2455" w:type="dxa"/>
          </w:tcPr>
          <w:p w14:paraId="311A3D16" w14:textId="77777777" w:rsidR="003E47C6" w:rsidRDefault="003E47C6" w:rsidP="00D2382E">
            <w:pPr>
              <w:spacing w:before="20" w:after="20"/>
              <w:rPr>
                <w:szCs w:val="26"/>
              </w:rPr>
            </w:pPr>
            <w:r w:rsidRPr="003E47C6">
              <w:rPr>
                <w:szCs w:val="26"/>
              </w:rPr>
              <w:t>Police</w:t>
            </w:r>
          </w:p>
          <w:p w14:paraId="311A3D17" w14:textId="77777777" w:rsidR="003E47C6" w:rsidRDefault="003E47C6" w:rsidP="00D2382E">
            <w:pPr>
              <w:spacing w:before="20" w:after="20"/>
              <w:rPr>
                <w:szCs w:val="26"/>
              </w:rPr>
            </w:pPr>
          </w:p>
          <w:p w14:paraId="311A3D18" w14:textId="77777777" w:rsidR="003E47C6" w:rsidRPr="003E47C6" w:rsidRDefault="003E47C6" w:rsidP="00D2382E">
            <w:pPr>
              <w:spacing w:before="20" w:after="20"/>
              <w:rPr>
                <w:szCs w:val="26"/>
              </w:rPr>
            </w:pPr>
          </w:p>
        </w:tc>
        <w:tc>
          <w:tcPr>
            <w:tcW w:w="2455" w:type="dxa"/>
          </w:tcPr>
          <w:p w14:paraId="311A3D19" w14:textId="77777777" w:rsidR="003E47C6" w:rsidRPr="00305025" w:rsidRDefault="003E47C6" w:rsidP="00853D5F">
            <w:pPr>
              <w:spacing w:after="0"/>
              <w:rPr>
                <w:color w:val="000000" w:themeColor="text1"/>
                <w:szCs w:val="26"/>
              </w:rPr>
            </w:pPr>
          </w:p>
        </w:tc>
        <w:tc>
          <w:tcPr>
            <w:tcW w:w="2455" w:type="dxa"/>
          </w:tcPr>
          <w:p w14:paraId="311A3D1A" w14:textId="77777777" w:rsidR="003E47C6" w:rsidRPr="00305025" w:rsidRDefault="003E47C6" w:rsidP="00853D5F">
            <w:pPr>
              <w:spacing w:after="0"/>
              <w:rPr>
                <w:color w:val="000000" w:themeColor="text1"/>
                <w:szCs w:val="26"/>
              </w:rPr>
            </w:pPr>
          </w:p>
        </w:tc>
        <w:tc>
          <w:tcPr>
            <w:tcW w:w="2455" w:type="dxa"/>
          </w:tcPr>
          <w:p w14:paraId="311A3D1B" w14:textId="77777777" w:rsidR="003E47C6" w:rsidRPr="00305025" w:rsidRDefault="003E47C6" w:rsidP="00853D5F">
            <w:pPr>
              <w:spacing w:after="0"/>
              <w:rPr>
                <w:color w:val="000000" w:themeColor="text1"/>
                <w:szCs w:val="26"/>
              </w:rPr>
            </w:pPr>
          </w:p>
        </w:tc>
      </w:tr>
      <w:tr w:rsidR="003E47C6" w14:paraId="311A3D23" w14:textId="77777777" w:rsidTr="003E47C6">
        <w:tc>
          <w:tcPr>
            <w:tcW w:w="2455" w:type="dxa"/>
          </w:tcPr>
          <w:p w14:paraId="311A3D1D" w14:textId="77777777" w:rsidR="003E47C6" w:rsidRDefault="003E47C6" w:rsidP="00D2382E">
            <w:pPr>
              <w:spacing w:before="20" w:after="20"/>
              <w:rPr>
                <w:szCs w:val="26"/>
              </w:rPr>
            </w:pPr>
            <w:r w:rsidRPr="003E47C6">
              <w:rPr>
                <w:szCs w:val="26"/>
              </w:rPr>
              <w:t>NSPCC</w:t>
            </w:r>
          </w:p>
          <w:p w14:paraId="311A3D1E" w14:textId="77777777" w:rsidR="003E47C6" w:rsidRDefault="003E47C6" w:rsidP="00D2382E">
            <w:pPr>
              <w:spacing w:before="20" w:after="20"/>
              <w:rPr>
                <w:szCs w:val="26"/>
              </w:rPr>
            </w:pPr>
          </w:p>
          <w:p w14:paraId="311A3D1F" w14:textId="77777777" w:rsidR="003E47C6" w:rsidRPr="003E47C6" w:rsidRDefault="003E47C6" w:rsidP="00D2382E">
            <w:pPr>
              <w:spacing w:before="20" w:after="20"/>
              <w:rPr>
                <w:szCs w:val="26"/>
              </w:rPr>
            </w:pPr>
          </w:p>
        </w:tc>
        <w:tc>
          <w:tcPr>
            <w:tcW w:w="2455" w:type="dxa"/>
          </w:tcPr>
          <w:p w14:paraId="311A3D20" w14:textId="77777777" w:rsidR="003E47C6" w:rsidRPr="00305025" w:rsidRDefault="003E47C6" w:rsidP="00853D5F">
            <w:pPr>
              <w:spacing w:after="0"/>
              <w:rPr>
                <w:color w:val="000000" w:themeColor="text1"/>
                <w:szCs w:val="26"/>
              </w:rPr>
            </w:pPr>
          </w:p>
        </w:tc>
        <w:tc>
          <w:tcPr>
            <w:tcW w:w="2455" w:type="dxa"/>
          </w:tcPr>
          <w:p w14:paraId="311A3D21" w14:textId="77777777" w:rsidR="003E47C6" w:rsidRPr="00305025" w:rsidRDefault="003E47C6" w:rsidP="00853D5F">
            <w:pPr>
              <w:spacing w:after="0"/>
              <w:rPr>
                <w:color w:val="000000" w:themeColor="text1"/>
                <w:szCs w:val="26"/>
              </w:rPr>
            </w:pPr>
          </w:p>
        </w:tc>
        <w:tc>
          <w:tcPr>
            <w:tcW w:w="2455" w:type="dxa"/>
          </w:tcPr>
          <w:p w14:paraId="311A3D22" w14:textId="77777777" w:rsidR="003E47C6" w:rsidRPr="00305025" w:rsidRDefault="003E47C6" w:rsidP="00853D5F">
            <w:pPr>
              <w:spacing w:after="0"/>
              <w:rPr>
                <w:color w:val="000000" w:themeColor="text1"/>
                <w:szCs w:val="26"/>
              </w:rPr>
            </w:pPr>
          </w:p>
        </w:tc>
      </w:tr>
      <w:tr w:rsidR="003E47C6" w14:paraId="311A3D2A" w14:textId="77777777" w:rsidTr="003E47C6">
        <w:tc>
          <w:tcPr>
            <w:tcW w:w="2455" w:type="dxa"/>
          </w:tcPr>
          <w:p w14:paraId="311A3D24" w14:textId="77777777" w:rsidR="003E47C6" w:rsidRDefault="003E47C6" w:rsidP="00D2382E">
            <w:pPr>
              <w:spacing w:before="20" w:after="20"/>
              <w:rPr>
                <w:szCs w:val="26"/>
              </w:rPr>
            </w:pPr>
            <w:r w:rsidRPr="003E47C6">
              <w:rPr>
                <w:szCs w:val="26"/>
              </w:rPr>
              <w:t>Parent/Carer</w:t>
            </w:r>
          </w:p>
          <w:p w14:paraId="311A3D25" w14:textId="77777777" w:rsidR="003E47C6" w:rsidRDefault="003E47C6" w:rsidP="00D2382E">
            <w:pPr>
              <w:spacing w:before="20" w:after="20"/>
              <w:rPr>
                <w:szCs w:val="26"/>
              </w:rPr>
            </w:pPr>
          </w:p>
          <w:p w14:paraId="311A3D26" w14:textId="77777777" w:rsidR="003E47C6" w:rsidRPr="003E47C6" w:rsidRDefault="003E47C6" w:rsidP="00D2382E">
            <w:pPr>
              <w:spacing w:before="20" w:after="20"/>
              <w:rPr>
                <w:szCs w:val="26"/>
              </w:rPr>
            </w:pPr>
          </w:p>
        </w:tc>
        <w:tc>
          <w:tcPr>
            <w:tcW w:w="2455" w:type="dxa"/>
          </w:tcPr>
          <w:p w14:paraId="311A3D27" w14:textId="77777777" w:rsidR="003E47C6" w:rsidRPr="00305025" w:rsidRDefault="003E47C6" w:rsidP="00853D5F">
            <w:pPr>
              <w:spacing w:after="0"/>
              <w:rPr>
                <w:color w:val="000000" w:themeColor="text1"/>
                <w:szCs w:val="26"/>
              </w:rPr>
            </w:pPr>
          </w:p>
        </w:tc>
        <w:tc>
          <w:tcPr>
            <w:tcW w:w="2455" w:type="dxa"/>
          </w:tcPr>
          <w:p w14:paraId="311A3D28" w14:textId="77777777" w:rsidR="003E47C6" w:rsidRPr="00305025" w:rsidRDefault="003E47C6" w:rsidP="00853D5F">
            <w:pPr>
              <w:spacing w:after="0"/>
              <w:rPr>
                <w:color w:val="000000" w:themeColor="text1"/>
                <w:szCs w:val="26"/>
              </w:rPr>
            </w:pPr>
          </w:p>
        </w:tc>
        <w:tc>
          <w:tcPr>
            <w:tcW w:w="2455" w:type="dxa"/>
          </w:tcPr>
          <w:p w14:paraId="311A3D29" w14:textId="77777777" w:rsidR="003E47C6" w:rsidRPr="00305025" w:rsidRDefault="003E47C6" w:rsidP="00853D5F">
            <w:pPr>
              <w:spacing w:after="0"/>
              <w:rPr>
                <w:color w:val="000000" w:themeColor="text1"/>
                <w:szCs w:val="26"/>
              </w:rPr>
            </w:pPr>
          </w:p>
        </w:tc>
      </w:tr>
      <w:tr w:rsidR="003E47C6" w14:paraId="311A3D30" w14:textId="77777777" w:rsidTr="003E47C6">
        <w:tc>
          <w:tcPr>
            <w:tcW w:w="2455" w:type="dxa"/>
          </w:tcPr>
          <w:p w14:paraId="311A3D2B" w14:textId="77777777" w:rsidR="003E47C6" w:rsidRDefault="003E47C6" w:rsidP="00D2382E">
            <w:pPr>
              <w:spacing w:before="20" w:after="20"/>
              <w:rPr>
                <w:szCs w:val="26"/>
              </w:rPr>
            </w:pPr>
            <w:r w:rsidRPr="003E47C6">
              <w:rPr>
                <w:szCs w:val="26"/>
              </w:rPr>
              <w:t>Other (please state role and organisation</w:t>
            </w:r>
            <w:r w:rsidRPr="003E47C6">
              <w:rPr>
                <w:szCs w:val="26"/>
              </w:rPr>
              <w:tab/>
            </w:r>
          </w:p>
          <w:p w14:paraId="311A3D2C" w14:textId="77777777" w:rsidR="003E47C6" w:rsidRPr="003E47C6" w:rsidRDefault="003E47C6" w:rsidP="00D2382E">
            <w:pPr>
              <w:spacing w:before="20" w:after="20"/>
              <w:rPr>
                <w:szCs w:val="26"/>
              </w:rPr>
            </w:pPr>
          </w:p>
        </w:tc>
        <w:tc>
          <w:tcPr>
            <w:tcW w:w="2455" w:type="dxa"/>
          </w:tcPr>
          <w:p w14:paraId="311A3D2D" w14:textId="77777777" w:rsidR="003E47C6" w:rsidRPr="00305025" w:rsidRDefault="003E47C6" w:rsidP="00853D5F">
            <w:pPr>
              <w:spacing w:after="0"/>
              <w:rPr>
                <w:color w:val="000000" w:themeColor="text1"/>
                <w:szCs w:val="26"/>
              </w:rPr>
            </w:pPr>
          </w:p>
        </w:tc>
        <w:tc>
          <w:tcPr>
            <w:tcW w:w="2455" w:type="dxa"/>
          </w:tcPr>
          <w:p w14:paraId="311A3D2E" w14:textId="77777777" w:rsidR="003E47C6" w:rsidRPr="00305025" w:rsidRDefault="003E47C6" w:rsidP="00853D5F">
            <w:pPr>
              <w:spacing w:after="0"/>
              <w:rPr>
                <w:color w:val="000000" w:themeColor="text1"/>
                <w:szCs w:val="26"/>
              </w:rPr>
            </w:pPr>
          </w:p>
        </w:tc>
        <w:tc>
          <w:tcPr>
            <w:tcW w:w="2455" w:type="dxa"/>
          </w:tcPr>
          <w:p w14:paraId="311A3D2F" w14:textId="77777777" w:rsidR="003E47C6" w:rsidRPr="00305025" w:rsidRDefault="003E47C6" w:rsidP="00853D5F">
            <w:pPr>
              <w:spacing w:after="0"/>
              <w:rPr>
                <w:color w:val="000000" w:themeColor="text1"/>
                <w:szCs w:val="26"/>
              </w:rPr>
            </w:pPr>
          </w:p>
        </w:tc>
      </w:tr>
      <w:tr w:rsidR="003E47C6" w14:paraId="311A3D32" w14:textId="77777777" w:rsidTr="00D2382E">
        <w:tc>
          <w:tcPr>
            <w:tcW w:w="9820" w:type="dxa"/>
            <w:gridSpan w:val="4"/>
          </w:tcPr>
          <w:p w14:paraId="311A3D31" w14:textId="77777777" w:rsidR="003E47C6" w:rsidRPr="003E47C6" w:rsidRDefault="003E47C6" w:rsidP="005B1E89">
            <w:pPr>
              <w:pStyle w:val="Heading1"/>
              <w:spacing w:before="0"/>
            </w:pPr>
            <w:r w:rsidRPr="003E47C6">
              <w:t>Feedback and follow up actions</w:t>
            </w:r>
            <w:r w:rsidRPr="005B1E89">
              <w:rPr>
                <w:sz w:val="24"/>
              </w:rPr>
              <w:t xml:space="preserve"> (continue on a separate sheet if necessary)</w:t>
            </w:r>
          </w:p>
        </w:tc>
      </w:tr>
      <w:tr w:rsidR="003E47C6" w14:paraId="311A3D3B" w14:textId="77777777" w:rsidTr="00D2382E">
        <w:tc>
          <w:tcPr>
            <w:tcW w:w="9820" w:type="dxa"/>
            <w:gridSpan w:val="4"/>
          </w:tcPr>
          <w:p w14:paraId="311A3D33" w14:textId="77777777" w:rsidR="003E47C6" w:rsidRDefault="003E47C6" w:rsidP="00853D5F">
            <w:pPr>
              <w:spacing w:after="0"/>
              <w:rPr>
                <w:szCs w:val="26"/>
              </w:rPr>
            </w:pPr>
          </w:p>
          <w:p w14:paraId="311A3D34" w14:textId="77777777" w:rsidR="003E47C6" w:rsidRDefault="003E47C6" w:rsidP="00853D5F">
            <w:pPr>
              <w:spacing w:after="0"/>
              <w:rPr>
                <w:szCs w:val="26"/>
              </w:rPr>
            </w:pPr>
          </w:p>
          <w:p w14:paraId="311A3D35" w14:textId="77777777" w:rsidR="003E47C6" w:rsidRDefault="003E47C6" w:rsidP="00853D5F">
            <w:pPr>
              <w:spacing w:after="0"/>
              <w:rPr>
                <w:szCs w:val="26"/>
              </w:rPr>
            </w:pPr>
          </w:p>
          <w:p w14:paraId="311A3D36" w14:textId="77777777" w:rsidR="003E47C6" w:rsidRDefault="003E47C6" w:rsidP="00853D5F">
            <w:pPr>
              <w:spacing w:after="0"/>
              <w:rPr>
                <w:szCs w:val="26"/>
              </w:rPr>
            </w:pPr>
          </w:p>
          <w:p w14:paraId="311A3D37" w14:textId="77777777" w:rsidR="003E47C6" w:rsidRDefault="003E47C6" w:rsidP="00853D5F">
            <w:pPr>
              <w:spacing w:after="0"/>
              <w:rPr>
                <w:szCs w:val="26"/>
              </w:rPr>
            </w:pPr>
          </w:p>
          <w:p w14:paraId="311A3D38" w14:textId="77777777" w:rsidR="003E47C6" w:rsidRDefault="003E47C6" w:rsidP="00853D5F">
            <w:pPr>
              <w:spacing w:after="0"/>
              <w:rPr>
                <w:szCs w:val="26"/>
              </w:rPr>
            </w:pPr>
          </w:p>
          <w:p w14:paraId="311A3D39" w14:textId="77777777" w:rsidR="003E47C6" w:rsidRDefault="003E47C6" w:rsidP="00853D5F">
            <w:pPr>
              <w:spacing w:after="0"/>
              <w:rPr>
                <w:szCs w:val="26"/>
              </w:rPr>
            </w:pPr>
          </w:p>
          <w:p w14:paraId="311A3D3A" w14:textId="77777777" w:rsidR="003E47C6" w:rsidRDefault="003E47C6" w:rsidP="00853D5F">
            <w:pPr>
              <w:spacing w:after="0"/>
              <w:rPr>
                <w:szCs w:val="26"/>
              </w:rPr>
            </w:pPr>
          </w:p>
        </w:tc>
      </w:tr>
    </w:tbl>
    <w:p w14:paraId="311A3D3C" w14:textId="77777777" w:rsidR="00B64986" w:rsidRPr="00B64986" w:rsidRDefault="00B64986" w:rsidP="00853D5F">
      <w:pPr>
        <w:spacing w:after="0"/>
        <w:rPr>
          <w:szCs w:val="26"/>
        </w:rPr>
      </w:pPr>
    </w:p>
    <w:p w14:paraId="311A3D3D" w14:textId="77777777" w:rsidR="00B64986" w:rsidRPr="00B64986" w:rsidRDefault="00B64986" w:rsidP="00853D5F">
      <w:pPr>
        <w:spacing w:after="0"/>
        <w:rPr>
          <w:szCs w:val="26"/>
        </w:rPr>
      </w:pPr>
      <w:r w:rsidRPr="00B64986">
        <w:rPr>
          <w:szCs w:val="26"/>
        </w:rPr>
        <w:t>Name:</w:t>
      </w:r>
      <w:r w:rsidR="005B1E89" w:rsidRPr="00305025">
        <w:rPr>
          <w:color w:val="000000" w:themeColor="text1"/>
          <w:szCs w:val="26"/>
        </w:rPr>
        <w:t xml:space="preserve">    </w:t>
      </w:r>
    </w:p>
    <w:p w14:paraId="311A3D3E" w14:textId="77777777" w:rsidR="00B64986" w:rsidRPr="00B64986" w:rsidRDefault="00F53471" w:rsidP="005B1E89">
      <w:pPr>
        <w:spacing w:before="240" w:after="0"/>
        <w:rPr>
          <w:szCs w:val="26"/>
        </w:rPr>
      </w:pPr>
      <w:r>
        <w:rPr>
          <w:noProof/>
          <w:szCs w:val="26"/>
          <w:lang w:val="en-GB" w:eastAsia="en-GB" w:bidi="ar-SA"/>
        </w:rPr>
        <mc:AlternateContent>
          <mc:Choice Requires="wps">
            <w:drawing>
              <wp:anchor distT="0" distB="0" distL="114300" distR="114300" simplePos="0" relativeHeight="251701760" behindDoc="0" locked="0" layoutInCell="1" allowOverlap="1" wp14:anchorId="311A3D9B" wp14:editId="311A3D9C">
                <wp:simplePos x="0" y="0"/>
                <wp:positionH relativeFrom="column">
                  <wp:posOffset>541020</wp:posOffset>
                </wp:positionH>
                <wp:positionV relativeFrom="paragraph">
                  <wp:posOffset>17145</wp:posOffset>
                </wp:positionV>
                <wp:extent cx="5832475" cy="635"/>
                <wp:effectExtent l="7620" t="7620" r="8255" b="10795"/>
                <wp:wrapNone/>
                <wp:docPr id="1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0F9A7" id="AutoShape 52" o:spid="_x0000_s1026" type="#_x0000_t32" style="position:absolute;margin-left:42.6pt;margin-top:1.35pt;width:459.2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" strokecolor="#b2a1c7 [1943]">
                <v:stroke dashstyle="1 1"/>
              </v:shape>
            </w:pict>
          </mc:Fallback>
        </mc:AlternateContent>
      </w:r>
      <w:r w:rsidR="00B64986" w:rsidRPr="00B64986">
        <w:rPr>
          <w:szCs w:val="26"/>
        </w:rPr>
        <w:t>(person who completed this report)</w:t>
      </w:r>
    </w:p>
    <w:p w14:paraId="311A3D3F" w14:textId="77777777" w:rsidR="00B64986" w:rsidRPr="00B64986" w:rsidRDefault="00B64986" w:rsidP="00853D5F">
      <w:pPr>
        <w:spacing w:after="0"/>
        <w:rPr>
          <w:szCs w:val="26"/>
        </w:rPr>
      </w:pPr>
    </w:p>
    <w:p w14:paraId="311A3D40" w14:textId="77777777" w:rsidR="00B64986" w:rsidRPr="00B64986" w:rsidRDefault="00B64986" w:rsidP="00853D5F">
      <w:pPr>
        <w:spacing w:after="0"/>
        <w:rPr>
          <w:szCs w:val="26"/>
        </w:rPr>
      </w:pPr>
      <w:r w:rsidRPr="00B64986">
        <w:rPr>
          <w:szCs w:val="26"/>
        </w:rPr>
        <w:t>Position held in the church:</w:t>
      </w:r>
      <w:r w:rsidR="005B1E89" w:rsidRPr="00305025">
        <w:rPr>
          <w:color w:val="000000" w:themeColor="text1"/>
          <w:szCs w:val="26"/>
        </w:rPr>
        <w:t xml:space="preserve">   </w:t>
      </w:r>
    </w:p>
    <w:p w14:paraId="311A3D41"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9712" behindDoc="0" locked="0" layoutInCell="1" allowOverlap="1" wp14:anchorId="311A3D9D" wp14:editId="311A3D9E">
                <wp:simplePos x="0" y="0"/>
                <wp:positionH relativeFrom="column">
                  <wp:posOffset>1776095</wp:posOffset>
                </wp:positionH>
                <wp:positionV relativeFrom="paragraph">
                  <wp:posOffset>6350</wp:posOffset>
                </wp:positionV>
                <wp:extent cx="4597400" cy="635"/>
                <wp:effectExtent l="13970" t="6350" r="8255" b="12065"/>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0C062" id="AutoShape 50" o:spid="_x0000_s1026" type="#_x0000_t32" style="position:absolute;margin-left:139.85pt;margin-top:.5pt;width:362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" strokecolor="#b2a1c7 [1943]">
                <v:stroke dashstyle="1 1"/>
              </v:shape>
            </w:pict>
          </mc:Fallback>
        </mc:AlternateContent>
      </w:r>
    </w:p>
    <w:p w14:paraId="311A3D42" w14:textId="77777777" w:rsidR="00B64986" w:rsidRPr="00B64986" w:rsidRDefault="00B64986" w:rsidP="00853D5F">
      <w:pPr>
        <w:spacing w:after="0"/>
        <w:rPr>
          <w:szCs w:val="26"/>
        </w:rPr>
      </w:pPr>
      <w:r w:rsidRPr="00B64986">
        <w:rPr>
          <w:szCs w:val="26"/>
        </w:rPr>
        <w:t>Signed:</w:t>
      </w:r>
      <w:r w:rsidR="005B1E89" w:rsidRPr="00305025">
        <w:rPr>
          <w:color w:val="000000" w:themeColor="text1"/>
          <w:szCs w:val="26"/>
        </w:rPr>
        <w:t xml:space="preserve">   </w:t>
      </w:r>
      <w:r w:rsidRPr="00305025">
        <w:rPr>
          <w:color w:val="000000" w:themeColor="text1"/>
          <w:szCs w:val="26"/>
        </w:rPr>
        <w:t xml:space="preserve">  </w:t>
      </w:r>
    </w:p>
    <w:p w14:paraId="311A3D43"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8688" behindDoc="0" locked="0" layoutInCell="1" allowOverlap="1" wp14:anchorId="311A3D9F" wp14:editId="311A3DA0">
                <wp:simplePos x="0" y="0"/>
                <wp:positionH relativeFrom="column">
                  <wp:posOffset>541020</wp:posOffset>
                </wp:positionH>
                <wp:positionV relativeFrom="paragraph">
                  <wp:posOffset>22860</wp:posOffset>
                </wp:positionV>
                <wp:extent cx="5832475" cy="635"/>
                <wp:effectExtent l="7620" t="13335" r="8255" b="508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A3B90" id="AutoShape 49" o:spid="_x0000_s1026" type="#_x0000_t32" style="position:absolute;margin-left:42.6pt;margin-top:1.8pt;width:459.25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" strokecolor="#b2a1c7 [1943]">
                <v:stroke dashstyle="1 1"/>
              </v:shape>
            </w:pict>
          </mc:Fallback>
        </mc:AlternateContent>
      </w:r>
    </w:p>
    <w:p w14:paraId="311A3D44" w14:textId="77777777" w:rsidR="00640350" w:rsidRPr="00556E7B"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700736" behindDoc="0" locked="0" layoutInCell="1" allowOverlap="1" wp14:anchorId="311A3DA1" wp14:editId="311A3DA2">
                <wp:simplePos x="0" y="0"/>
                <wp:positionH relativeFrom="column">
                  <wp:posOffset>541020</wp:posOffset>
                </wp:positionH>
                <wp:positionV relativeFrom="paragraph">
                  <wp:posOffset>174625</wp:posOffset>
                </wp:positionV>
                <wp:extent cx="5832475" cy="0"/>
                <wp:effectExtent l="7620" t="12700" r="8255" b="635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D4FC0" id="AutoShape 51" o:spid="_x0000_s1026" type="#_x0000_t32" style="position:absolute;margin-left:42.6pt;margin-top:13.75pt;width:459.25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" strokecolor="#b2a1c7 [1943]">
                <v:stroke dashstyle="1 1"/>
              </v:shape>
            </w:pict>
          </mc:Fallback>
        </mc:AlternateContent>
      </w:r>
      <w:r w:rsidR="005B1E89">
        <w:rPr>
          <w:szCs w:val="26"/>
        </w:rPr>
        <w:t>Dated:</w:t>
      </w:r>
      <w:r w:rsidR="005B1E89" w:rsidRPr="00305025">
        <w:rPr>
          <w:color w:val="000000" w:themeColor="text1"/>
          <w:szCs w:val="26"/>
        </w:rPr>
        <w:t xml:space="preserve">   </w:t>
      </w:r>
    </w:p>
    <w:sectPr w:rsidR="00640350" w:rsidRPr="00556E7B" w:rsidSect="00111BBA">
      <w:headerReference w:type="even" r:id="rId11"/>
      <w:headerReference w:type="default" r:id="rId12"/>
      <w:footerReference w:type="even" r:id="rId13"/>
      <w:footerReference w:type="default" r:id="rId14"/>
      <w:headerReference w:type="first" r:id="rId15"/>
      <w:footerReference w:type="first" r:id="rId16"/>
      <w:pgSz w:w="11906" w:h="16838" w:code="9"/>
      <w:pgMar w:top="340" w:right="1151" w:bottom="1077" w:left="1151" w:header="0" w:footer="14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CA066" w14:textId="77777777" w:rsidR="002435F9" w:rsidRDefault="002435F9" w:rsidP="00640350">
      <w:r>
        <w:separator/>
      </w:r>
    </w:p>
  </w:endnote>
  <w:endnote w:type="continuationSeparator" w:id="0">
    <w:p w14:paraId="337F1048" w14:textId="77777777" w:rsidR="002435F9" w:rsidRDefault="002435F9"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747CBAE-DD29-49F5-99DA-316164AF85C6}"/>
    <w:embedBold r:id="rId2" w:fontKey="{414B320D-B7AB-4169-A24F-3B7539D2FEBF}"/>
    <w:embedItalic r:id="rId3" w:fontKey="{68A574A6-9720-4C47-B33C-323E1269EF99}"/>
    <w:embedBoldItalic r:id="rId4" w:fontKey="{ACDCC5BD-665B-491F-B0E1-CAE1D3534EBD}"/>
  </w:font>
  <w:font w:name="Cambria">
    <w:panose1 w:val="02040503050406030204"/>
    <w:charset w:val="00"/>
    <w:family w:val="roman"/>
    <w:pitch w:val="variable"/>
    <w:sig w:usb0="E00006FF" w:usb1="420024FF" w:usb2="02000000" w:usb3="00000000" w:csb0="0000019F" w:csb1="00000000"/>
    <w:embedRegular r:id="rId5" w:fontKey="{978ACBD9-2451-4BD4-8805-99A1E409CEDE}"/>
    <w:embedItalic r:id="rId6" w:fontKey="{3F7AFD21-4B29-46FB-977D-D56113E23F61}"/>
    <w:embedBoldItalic r:id="rId7" w:fontKey="{F8DB2F7C-33A4-47E1-A451-46C67E22FBB2}"/>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8" w:fontKey="{3216FC43-F78A-48AF-A2B4-CCC94FB1F113}"/>
  </w:font>
  <w:font w:name="Tahoma">
    <w:panose1 w:val="020B0604030504040204"/>
    <w:charset w:val="00"/>
    <w:family w:val="swiss"/>
    <w:pitch w:val="variable"/>
    <w:sig w:usb0="E1002EFF" w:usb1="C000605B" w:usb2="00000029" w:usb3="00000000" w:csb0="000101FF" w:csb1="00000000"/>
    <w:embedRegular r:id="rId9" w:fontKey="{827F952E-134A-4A3C-A7B6-96BE665757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3DA9" w14:textId="7BBE3362" w:rsidR="00D2382E" w:rsidRPr="00EE2DE1" w:rsidRDefault="00D2382E" w:rsidP="00EE2DE1">
    <w:pPr>
      <w:pStyle w:val="foot1"/>
    </w:pPr>
    <w:r w:rsidRPr="005047CC">
      <w:rPr>
        <w:rStyle w:val="footerChar0"/>
        <w:sz w:val="26"/>
        <w:szCs w:val="26"/>
      </w:rPr>
      <w:fldChar w:fldCharType="begin"/>
    </w:r>
    <w:r w:rsidRPr="005047CC">
      <w:rPr>
        <w:rStyle w:val="footerChar0"/>
        <w:sz w:val="26"/>
        <w:szCs w:val="26"/>
      </w:rPr>
      <w:instrText xml:space="preserve"> PAGE   \* MERGEFORMAT </w:instrText>
    </w:r>
    <w:r w:rsidRPr="005047CC">
      <w:rPr>
        <w:rStyle w:val="footerChar0"/>
        <w:sz w:val="26"/>
        <w:szCs w:val="26"/>
      </w:rPr>
      <w:fldChar w:fldCharType="separate"/>
    </w:r>
    <w:r w:rsidR="009035D6">
      <w:rPr>
        <w:rStyle w:val="footerChar0"/>
        <w:noProof/>
        <w:sz w:val="26"/>
        <w:szCs w:val="26"/>
      </w:rPr>
      <w:t>22</w:t>
    </w:r>
    <w:r w:rsidRPr="005047CC">
      <w:rPr>
        <w:rStyle w:val="footerChar0"/>
        <w:sz w:val="26"/>
        <w:szCs w:val="26"/>
      </w:rPr>
      <w:fldChar w:fldCharType="end"/>
    </w:r>
    <w:r w:rsidRPr="005047CC">
      <w:rPr>
        <w:rStyle w:val="footerChar0"/>
      </w:rPr>
      <w:t xml:space="preserve"> </w:t>
    </w:r>
    <w:r w:rsidRPr="005047CC">
      <w:t xml:space="preserve">                 </w:t>
    </w:r>
    <w:r w:rsidRPr="00EE2DE1">
      <w:t xml:space="preserve">    </w:t>
    </w:r>
    <w:r>
      <w:t xml:space="preserve">                    – Appendix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3DAA" w14:textId="5FA197E3" w:rsidR="00D2382E" w:rsidRDefault="00D2382E" w:rsidP="00EE2DE1">
    <w:pPr>
      <w:pStyle w:val="foot1"/>
      <w:jc w:val="right"/>
    </w:pPr>
    <w:r>
      <w:t xml:space="preserve">Appendix A –                                        </w:t>
    </w:r>
    <w:r>
      <w:fldChar w:fldCharType="begin"/>
    </w:r>
    <w:r>
      <w:instrText xml:space="preserve"> PAGE   \* MERGEFORMAT </w:instrText>
    </w:r>
    <w:r>
      <w:fldChar w:fldCharType="separate"/>
    </w:r>
    <w:r w:rsidR="009035D6">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3DAD" w14:textId="77777777" w:rsidR="00D2382E" w:rsidRDefault="00D2382E" w:rsidP="00640350"/>
  <w:p w14:paraId="311A3DAE" w14:textId="77777777" w:rsidR="00D2382E" w:rsidRPr="00D37B45" w:rsidRDefault="00D2382E" w:rsidP="00640350">
    <w:r>
      <w:tab/>
      <w:t xml:space="preserve">                                                                                                                 </w:t>
    </w:r>
    <w:r>
      <w:fldChar w:fldCharType="begin"/>
    </w:r>
    <w:r>
      <w:instrText xml:space="preserve"> PAGE   \* MERGEFORMAT </w:instrText>
    </w:r>
    <w:r>
      <w:fldChar w:fldCharType="separate"/>
    </w:r>
    <w:r>
      <w:rPr>
        <w:noProof/>
      </w:rPr>
      <w:t>1</w:t>
    </w:r>
    <w:r>
      <w:rPr>
        <w:noProof/>
      </w:rPr>
      <w:fldChar w:fldCharType="end"/>
    </w:r>
  </w:p>
  <w:p w14:paraId="311A3DAF" w14:textId="77777777" w:rsidR="00D2382E" w:rsidRDefault="00D2382E"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14B51" w14:textId="77777777" w:rsidR="002435F9" w:rsidRDefault="002435F9" w:rsidP="00640350">
      <w:r>
        <w:separator/>
      </w:r>
    </w:p>
  </w:footnote>
  <w:footnote w:type="continuationSeparator" w:id="0">
    <w:p w14:paraId="36CFFE06" w14:textId="77777777" w:rsidR="002435F9" w:rsidRDefault="002435F9"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3DA7" w14:textId="77777777" w:rsidR="00D2382E" w:rsidRDefault="00D2382E" w:rsidP="00640350">
    <w:pPr>
      <w:pStyle w:val="Header"/>
    </w:pPr>
    <w:r>
      <w:rPr>
        <w:noProof/>
        <w:lang w:val="en-GB" w:eastAsia="en-GB" w:bidi="ar-SA"/>
      </w:rPr>
      <mc:AlternateContent>
        <mc:Choice Requires="wps">
          <w:drawing>
            <wp:anchor distT="0" distB="0" distL="114300" distR="114300" simplePos="0" relativeHeight="251659776" behindDoc="1" locked="1" layoutInCell="1" allowOverlap="1" wp14:anchorId="311A3DB0" wp14:editId="311A3DB1">
              <wp:simplePos x="0" y="0"/>
              <wp:positionH relativeFrom="column">
                <wp:posOffset>-768350</wp:posOffset>
              </wp:positionH>
              <wp:positionV relativeFrom="page">
                <wp:posOffset>88900</wp:posOffset>
              </wp:positionV>
              <wp:extent cx="7399655" cy="10760075"/>
              <wp:effectExtent l="3175" t="3175" r="0" b="0"/>
              <wp:wrapNone/>
              <wp:docPr id="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399655" cy="1076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EB" w14:textId="77777777" w:rsidR="00D2382E" w:rsidRDefault="00D2382E" w:rsidP="00111BBA">
                          <w:r>
                            <w:rPr>
                              <w:noProof/>
                              <w:lang w:val="en-GB" w:eastAsia="en-GB" w:bidi="ar-SA"/>
                            </w:rPr>
                            <w:drawing>
                              <wp:inline distT="0" distB="0" distL="0" distR="0" wp14:anchorId="311A3DEE" wp14:editId="311A3DEF">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1"/>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11A3DB0" id="_x0000_t202" coordsize="21600,21600" o:spt="202" path="m,l,21600r21600,l21600,xe">
              <v:stroke joinstyle="miter"/>
              <v:path gradientshapeok="t" o:connecttype="rect"/>
            </v:shapetype>
            <v:shape id="Text Box 9" o:spid="_x0000_s1040" type="#_x0000_t202" style="position:absolute;margin-left:-60.5pt;margin-top:7pt;width:582.65pt;height:8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" stroked="f">
              <o:lock v:ext="edit" aspectratio="t"/>
              <v:textbox style="mso-fit-shape-to-text:t" inset="6.75pt,3.75pt,6.75pt,3.75pt">
                <w:txbxContent>
                  <w:p w14:paraId="311A3DEB" w14:textId="77777777" w:rsidR="00D2382E" w:rsidRDefault="00D2382E" w:rsidP="00111BBA">
                    <w:r>
                      <w:rPr>
                        <w:noProof/>
                        <w:lang w:val="en-GB" w:eastAsia="en-GB" w:bidi="ar-SA"/>
                      </w:rPr>
                      <w:drawing>
                        <wp:inline distT="0" distB="0" distL="0" distR="0" wp14:anchorId="311A3DEE" wp14:editId="311A3DEF">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1"/>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3DA8" w14:textId="77777777" w:rsidR="00D2382E" w:rsidRDefault="00D2382E" w:rsidP="00EE2DE1">
    <w:pPr>
      <w:pStyle w:val="Header"/>
      <w:tabs>
        <w:tab w:val="clear" w:pos="4320"/>
        <w:tab w:val="clear" w:pos="8640"/>
        <w:tab w:val="left" w:pos="1260"/>
      </w:tabs>
    </w:pPr>
    <w:r>
      <w:rPr>
        <w:noProof/>
        <w:lang w:val="en-GB" w:eastAsia="en-GB" w:bidi="ar-SA"/>
      </w:rPr>
      <mc:AlternateContent>
        <mc:Choice Requires="wps">
          <w:drawing>
            <wp:anchor distT="0" distB="0" distL="114300" distR="114300" simplePos="0" relativeHeight="251658752" behindDoc="1" locked="1" layoutInCell="1" allowOverlap="1" wp14:anchorId="311A3DB2" wp14:editId="311A3DB3">
              <wp:simplePos x="0" y="0"/>
              <wp:positionH relativeFrom="column">
                <wp:posOffset>-838200</wp:posOffset>
              </wp:positionH>
              <wp:positionV relativeFrom="page">
                <wp:posOffset>57150</wp:posOffset>
              </wp:positionV>
              <wp:extent cx="7706360" cy="10791190"/>
              <wp:effectExtent l="0" t="0"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360" cy="1079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EC" w14:textId="77777777" w:rsidR="00D2382E" w:rsidRDefault="00D2382E" w:rsidP="00640350">
                          <w:r>
                            <w:rPr>
                              <w:noProof/>
                              <w:lang w:val="en-GB" w:eastAsia="en-GB" w:bidi="ar-SA"/>
                            </w:rPr>
                            <w:drawing>
                              <wp:inline distT="0" distB="0" distL="0" distR="0" wp14:anchorId="311A3DF0" wp14:editId="311A3DF1">
                                <wp:extent cx="7520305" cy="10562590"/>
                                <wp:effectExtent l="19050" t="0" r="4445" b="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1"/>
                                        <a:srcRect/>
                                        <a:stretch>
                                          <a:fillRect/>
                                        </a:stretch>
                                      </pic:blipFill>
                                      <pic:spPr bwMode="auto">
                                        <a:xfrm>
                                          <a:off x="0" y="0"/>
                                          <a:ext cx="7520305" cy="10562590"/>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11A3DB2" id="_x0000_t202" coordsize="21600,21600" o:spt="202" path="m,l,21600r21600,l21600,xe">
              <v:stroke joinstyle="miter"/>
              <v:path gradientshapeok="t" o:connecttype="rect"/>
            </v:shapetype>
            <v:shape id="Text Box 8" o:spid="_x0000_s1041" type="#_x0000_t202" style="position:absolute;margin-left:-66pt;margin-top:4.5pt;width:606.8pt;height:8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" stroked="f">
              <v:textbox style="mso-fit-shape-to-text:t" inset="6.75pt,3.75pt,6.75pt,3.75pt">
                <w:txbxContent>
                  <w:p w14:paraId="311A3DEC" w14:textId="77777777" w:rsidR="00D2382E" w:rsidRDefault="00D2382E" w:rsidP="00640350">
                    <w:r>
                      <w:rPr>
                        <w:noProof/>
                        <w:lang w:val="en-GB" w:eastAsia="en-GB" w:bidi="ar-SA"/>
                      </w:rPr>
                      <w:drawing>
                        <wp:inline distT="0" distB="0" distL="0" distR="0" wp14:anchorId="311A3DF0" wp14:editId="311A3DF1">
                          <wp:extent cx="7520305" cy="10562590"/>
                          <wp:effectExtent l="19050" t="0" r="4445" b="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1"/>
                                  <a:srcRect/>
                                  <a:stretch>
                                    <a:fillRect/>
                                  </a:stretch>
                                </pic:blipFill>
                                <pic:spPr bwMode="auto">
                                  <a:xfrm>
                                    <a:off x="0" y="0"/>
                                    <a:ext cx="7520305" cy="10562590"/>
                                  </a:xfrm>
                                  <a:prstGeom prst="rect">
                                    <a:avLst/>
                                  </a:prstGeom>
                                  <a:noFill/>
                                  <a:ln w="9525">
                                    <a:noFill/>
                                    <a:miter lim="800000"/>
                                    <a:headEnd/>
                                    <a:tailEnd/>
                                  </a:ln>
                                </pic:spPr>
                              </pic:pic>
                            </a:graphicData>
                          </a:graphic>
                        </wp:inline>
                      </w:drawing>
                    </w:r>
                  </w:p>
                </w:txbxContent>
              </v:textbox>
              <w10:wrap anchory="page"/>
              <w10:anchorlock/>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3DAB" w14:textId="77777777" w:rsidR="00D2382E" w:rsidRDefault="00D2382E" w:rsidP="00640350">
    <w:pPr>
      <w:pStyle w:val="NoSpacing"/>
    </w:pPr>
    <w:r>
      <w:rPr>
        <w:noProof/>
        <w:lang w:val="en-GB" w:eastAsia="en-GB" w:bidi="ar-SA"/>
      </w:rPr>
      <mc:AlternateContent>
        <mc:Choice Requires="wps">
          <w:drawing>
            <wp:anchor distT="0" distB="0" distL="114300" distR="114300" simplePos="0" relativeHeight="251656704" behindDoc="1" locked="1" layoutInCell="1" allowOverlap="1" wp14:anchorId="311A3DB4" wp14:editId="311A3DB5">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ED" w14:textId="77777777" w:rsidR="00D2382E" w:rsidRDefault="00D2382E" w:rsidP="00640350">
                          <w:r>
                            <w:rPr>
                              <w:noProof/>
                              <w:lang w:val="en-GB" w:eastAsia="en-GB" w:bidi="ar-SA"/>
                            </w:rPr>
                            <w:drawing>
                              <wp:inline distT="0" distB="0" distL="0" distR="0" wp14:anchorId="311A3DF2" wp14:editId="311A3DF3">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11A3DB4" id="_x0000_t202" coordsize="21600,21600" o:spt="202" path="m,l,21600r21600,l21600,xe">
              <v:stroke joinstyle="miter"/>
              <v:path gradientshapeok="t" o:connecttype="rect"/>
            </v:shapetype>
            <v:shape id="_x0000_s1042" type="#_x0000_t202" style="position:absolute;margin-left:-66pt;margin-top:4pt;width:600.95pt;height:8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YP2+DCQIA&#10;APgDAAAOAAAAAAAAAAAAAAAAAC4CAABkcnMvZTJvRG9jLnhtbFBLAQItABQABgAIAAAAIQBM/sUw&#10;4gAAAAwBAAAPAAAAAAAAAAAAAAAAAGMEAABkcnMvZG93bnJldi54bWxQSwUGAAAAAAQABADzAAAA&#10;cgUAAAAA&#10;" stroked="f">
              <v:textbox style="mso-fit-shape-to-text:t" inset="6.75pt,3.75pt,6.75pt,3.75pt">
                <w:txbxContent>
                  <w:p w14:paraId="311A3DED" w14:textId="77777777" w:rsidR="00D2382E" w:rsidRDefault="00D2382E" w:rsidP="00640350">
                    <w:r>
                      <w:rPr>
                        <w:noProof/>
                        <w:lang w:val="en-GB" w:eastAsia="en-GB" w:bidi="ar-SA"/>
                      </w:rPr>
                      <w:drawing>
                        <wp:inline distT="0" distB="0" distL="0" distR="0" wp14:anchorId="311A3DF2" wp14:editId="311A3DF3">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v:textbox>
              <w10:wrap anchory="page"/>
              <w10:anchorlock/>
            </v:shape>
          </w:pict>
        </mc:Fallback>
      </mc:AlternateContent>
    </w:r>
    <w:r>
      <w:tab/>
    </w:r>
    <w:r>
      <w:tab/>
    </w:r>
  </w:p>
  <w:p w14:paraId="311A3DAC" w14:textId="77777777" w:rsidR="00D2382E" w:rsidRPr="00CC5910" w:rsidRDefault="00D2382E"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11A3D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umbrella-roungv2" style="width:179.25pt;height:159pt;visibility:visible;mso-wrap-style:squar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B6C5D4D"/>
    <w:multiLevelType w:val="hybridMultilevel"/>
    <w:tmpl w:val="C0DC6534"/>
    <w:lvl w:ilvl="0" w:tplc="6C24FF84">
      <w:start w:val="1"/>
      <w:numFmt w:val="bullet"/>
      <w:pStyle w:val="bulletsgreen"/>
      <w:lvlText w:val=""/>
      <w:lvlJc w:val="left"/>
      <w:pPr>
        <w:ind w:left="720" w:hanging="360"/>
      </w:pPr>
      <w:rPr>
        <w:rFonts w:ascii="Symbol" w:hAnsi="Symbol" w:hint="default"/>
        <w:color w:val="A0E0C2"/>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0798"/>
    <w:rsid w:val="00004BCC"/>
    <w:rsid w:val="00037D27"/>
    <w:rsid w:val="000469D6"/>
    <w:rsid w:val="00052174"/>
    <w:rsid w:val="0005483A"/>
    <w:rsid w:val="00054D01"/>
    <w:rsid w:val="00057075"/>
    <w:rsid w:val="000602E6"/>
    <w:rsid w:val="00067BA3"/>
    <w:rsid w:val="00073C27"/>
    <w:rsid w:val="00080CDC"/>
    <w:rsid w:val="00081ADB"/>
    <w:rsid w:val="000A0350"/>
    <w:rsid w:val="000A5D52"/>
    <w:rsid w:val="000D21CE"/>
    <w:rsid w:val="000F3278"/>
    <w:rsid w:val="00103525"/>
    <w:rsid w:val="00111BBA"/>
    <w:rsid w:val="00117629"/>
    <w:rsid w:val="00136E69"/>
    <w:rsid w:val="001475A4"/>
    <w:rsid w:val="001504A4"/>
    <w:rsid w:val="001520FC"/>
    <w:rsid w:val="001570E5"/>
    <w:rsid w:val="001713C8"/>
    <w:rsid w:val="00171D7C"/>
    <w:rsid w:val="0018755D"/>
    <w:rsid w:val="001C68D8"/>
    <w:rsid w:val="001F0B7F"/>
    <w:rsid w:val="00206B91"/>
    <w:rsid w:val="00213862"/>
    <w:rsid w:val="002345F8"/>
    <w:rsid w:val="00235877"/>
    <w:rsid w:val="00237015"/>
    <w:rsid w:val="002435F9"/>
    <w:rsid w:val="00244D48"/>
    <w:rsid w:val="002606D7"/>
    <w:rsid w:val="002657BC"/>
    <w:rsid w:val="00272847"/>
    <w:rsid w:val="002873FB"/>
    <w:rsid w:val="002A16C2"/>
    <w:rsid w:val="002F06AD"/>
    <w:rsid w:val="00305025"/>
    <w:rsid w:val="00310040"/>
    <w:rsid w:val="00330416"/>
    <w:rsid w:val="00375EF3"/>
    <w:rsid w:val="003A0F68"/>
    <w:rsid w:val="003B1D95"/>
    <w:rsid w:val="003D2B9E"/>
    <w:rsid w:val="003E47C6"/>
    <w:rsid w:val="00403C83"/>
    <w:rsid w:val="00415AD1"/>
    <w:rsid w:val="0044521A"/>
    <w:rsid w:val="0044796C"/>
    <w:rsid w:val="004603AE"/>
    <w:rsid w:val="00464754"/>
    <w:rsid w:val="00480522"/>
    <w:rsid w:val="004A3E37"/>
    <w:rsid w:val="004A414C"/>
    <w:rsid w:val="005047CC"/>
    <w:rsid w:val="00505E4F"/>
    <w:rsid w:val="005175BF"/>
    <w:rsid w:val="00543F45"/>
    <w:rsid w:val="005461EB"/>
    <w:rsid w:val="0054687F"/>
    <w:rsid w:val="00556E7B"/>
    <w:rsid w:val="00591149"/>
    <w:rsid w:val="005A08C0"/>
    <w:rsid w:val="005B1E89"/>
    <w:rsid w:val="005B3834"/>
    <w:rsid w:val="005D6E6A"/>
    <w:rsid w:val="005F2CE5"/>
    <w:rsid w:val="005F4F09"/>
    <w:rsid w:val="00600A6E"/>
    <w:rsid w:val="00607A41"/>
    <w:rsid w:val="00635D4B"/>
    <w:rsid w:val="00640350"/>
    <w:rsid w:val="006713DD"/>
    <w:rsid w:val="006A0A3B"/>
    <w:rsid w:val="006B5BB8"/>
    <w:rsid w:val="006E1247"/>
    <w:rsid w:val="006F46E6"/>
    <w:rsid w:val="006F634F"/>
    <w:rsid w:val="006F78F6"/>
    <w:rsid w:val="0072438F"/>
    <w:rsid w:val="00734DD4"/>
    <w:rsid w:val="00746597"/>
    <w:rsid w:val="00756598"/>
    <w:rsid w:val="007945C3"/>
    <w:rsid w:val="007B08EE"/>
    <w:rsid w:val="007C1BD7"/>
    <w:rsid w:val="007C2858"/>
    <w:rsid w:val="00800386"/>
    <w:rsid w:val="00853D5F"/>
    <w:rsid w:val="00860AB5"/>
    <w:rsid w:val="0086787A"/>
    <w:rsid w:val="008905CF"/>
    <w:rsid w:val="008B15F3"/>
    <w:rsid w:val="008E2647"/>
    <w:rsid w:val="008E7A1B"/>
    <w:rsid w:val="008F652F"/>
    <w:rsid w:val="00900798"/>
    <w:rsid w:val="009035D6"/>
    <w:rsid w:val="00904368"/>
    <w:rsid w:val="00910766"/>
    <w:rsid w:val="00923CD9"/>
    <w:rsid w:val="00933F79"/>
    <w:rsid w:val="00942B5F"/>
    <w:rsid w:val="00956F8D"/>
    <w:rsid w:val="00972589"/>
    <w:rsid w:val="00980909"/>
    <w:rsid w:val="009822C6"/>
    <w:rsid w:val="0098700E"/>
    <w:rsid w:val="00992EA5"/>
    <w:rsid w:val="009A7F0B"/>
    <w:rsid w:val="00A1758A"/>
    <w:rsid w:val="00A31955"/>
    <w:rsid w:val="00A554C9"/>
    <w:rsid w:val="00A61F73"/>
    <w:rsid w:val="00A62F45"/>
    <w:rsid w:val="00A6454C"/>
    <w:rsid w:val="00A95EA8"/>
    <w:rsid w:val="00AA3D9E"/>
    <w:rsid w:val="00AA5121"/>
    <w:rsid w:val="00AA71CE"/>
    <w:rsid w:val="00AB681D"/>
    <w:rsid w:val="00AB6AEF"/>
    <w:rsid w:val="00AC0005"/>
    <w:rsid w:val="00AD5125"/>
    <w:rsid w:val="00AE32E4"/>
    <w:rsid w:val="00AF0A77"/>
    <w:rsid w:val="00AF5E73"/>
    <w:rsid w:val="00B136E1"/>
    <w:rsid w:val="00B30ED3"/>
    <w:rsid w:val="00B62C2E"/>
    <w:rsid w:val="00B64986"/>
    <w:rsid w:val="00B8323C"/>
    <w:rsid w:val="00B9070A"/>
    <w:rsid w:val="00B93932"/>
    <w:rsid w:val="00BA03E0"/>
    <w:rsid w:val="00BF1789"/>
    <w:rsid w:val="00BF4F87"/>
    <w:rsid w:val="00C14F11"/>
    <w:rsid w:val="00C15D35"/>
    <w:rsid w:val="00C2447F"/>
    <w:rsid w:val="00C33472"/>
    <w:rsid w:val="00C33499"/>
    <w:rsid w:val="00C41E3F"/>
    <w:rsid w:val="00C77A2B"/>
    <w:rsid w:val="00CB4B28"/>
    <w:rsid w:val="00CC5910"/>
    <w:rsid w:val="00D036E1"/>
    <w:rsid w:val="00D12EE7"/>
    <w:rsid w:val="00D2382E"/>
    <w:rsid w:val="00D37B45"/>
    <w:rsid w:val="00D37BB9"/>
    <w:rsid w:val="00D70018"/>
    <w:rsid w:val="00D876CB"/>
    <w:rsid w:val="00DA5F9A"/>
    <w:rsid w:val="00DB2D3E"/>
    <w:rsid w:val="00DD3165"/>
    <w:rsid w:val="00DD6CC6"/>
    <w:rsid w:val="00DE3D6E"/>
    <w:rsid w:val="00DF2039"/>
    <w:rsid w:val="00E16C2E"/>
    <w:rsid w:val="00E20EE8"/>
    <w:rsid w:val="00E2454E"/>
    <w:rsid w:val="00E317BC"/>
    <w:rsid w:val="00E45737"/>
    <w:rsid w:val="00E45AAA"/>
    <w:rsid w:val="00E522D2"/>
    <w:rsid w:val="00E53B42"/>
    <w:rsid w:val="00EA2FC1"/>
    <w:rsid w:val="00EA3ED5"/>
    <w:rsid w:val="00EE2DE1"/>
    <w:rsid w:val="00EE3FB2"/>
    <w:rsid w:val="00EF5953"/>
    <w:rsid w:val="00F0246E"/>
    <w:rsid w:val="00F0691D"/>
    <w:rsid w:val="00F174E6"/>
    <w:rsid w:val="00F31051"/>
    <w:rsid w:val="00F468F0"/>
    <w:rsid w:val="00F53471"/>
    <w:rsid w:val="00F832A8"/>
    <w:rsid w:val="00FA7877"/>
    <w:rsid w:val="00FB7D5D"/>
    <w:rsid w:val="00FC2BB5"/>
    <w:rsid w:val="00FD131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311A3AAA"/>
  <w15:docId w15:val="{A31390A9-9CB5-4950-A43F-2FE1B71A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7C2858"/>
    <w:pPr>
      <w:spacing w:before="200" w:after="0"/>
      <w:outlineLvl w:val="1"/>
    </w:pPr>
    <w:rPr>
      <w:bCs/>
      <w:color w:val="7030A0"/>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basedOn w:val="DefaultParagraphFont"/>
    <w:rsid w:val="00403C83"/>
    <w:rPr>
      <w:color w:val="0000FF"/>
      <w:u w:val="single"/>
    </w:rPr>
  </w:style>
  <w:style w:type="character" w:styleId="FollowedHyperlink">
    <w:name w:val="FollowedHyperlink"/>
    <w:basedOn w:val="DefaultParagraphFont"/>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basedOn w:val="DefaultParagraphFont"/>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basedOn w:val="DefaultParagraphFont"/>
    <w:link w:val="Title"/>
    <w:uiPriority w:val="10"/>
    <w:rsid w:val="007C2858"/>
    <w:rPr>
      <w:rFonts w:ascii="Calibri" w:hAnsi="Calibri"/>
      <w:spacing w:val="5"/>
      <w:sz w:val="52"/>
      <w:szCs w:val="52"/>
      <w:lang w:val="en-US" w:eastAsia="en-US" w:bidi="en-US"/>
    </w:rPr>
  </w:style>
  <w:style w:type="character" w:customStyle="1" w:styleId="HeaderChar">
    <w:name w:val="Header Char"/>
    <w:basedOn w:val="DefaultParagraphFont"/>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basedOn w:val="DefaultParagraphFont"/>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basedOn w:val="DefaultParagraphFont"/>
    <w:link w:val="Heading2"/>
    <w:uiPriority w:val="9"/>
    <w:rsid w:val="007C2858"/>
    <w:rPr>
      <w:rFonts w:ascii="Calibri" w:hAnsi="Calibri"/>
      <w:bCs/>
      <w:color w:val="7030A0"/>
      <w:sz w:val="56"/>
      <w:szCs w:val="26"/>
      <w:lang w:val="en-US" w:eastAsia="en-US" w:bidi="en-US"/>
    </w:rPr>
  </w:style>
  <w:style w:type="character" w:customStyle="1" w:styleId="Heading3Char">
    <w:name w:val="Heading 3 Char"/>
    <w:basedOn w:val="DefaultParagraphFont"/>
    <w:link w:val="Heading3"/>
    <w:uiPriority w:val="9"/>
    <w:rsid w:val="007C2858"/>
    <w:rPr>
      <w:rFonts w:ascii="Calibri" w:hAnsi="Calibri"/>
      <w:b/>
      <w:bCs/>
      <w:sz w:val="24"/>
      <w:szCs w:val="22"/>
      <w:lang w:val="en-US" w:eastAsia="en-US" w:bidi="en-US"/>
    </w:rPr>
  </w:style>
  <w:style w:type="character" w:customStyle="1" w:styleId="Heading4Char">
    <w:name w:val="Heading 4 Char"/>
    <w:basedOn w:val="DefaultParagraphFont"/>
    <w:link w:val="Heading4"/>
    <w:uiPriority w:val="9"/>
    <w:rsid w:val="007C2858"/>
    <w:rPr>
      <w:rFonts w:ascii="Calibri" w:hAnsi="Calibri"/>
      <w:b/>
      <w:bCs/>
      <w:i/>
      <w:iCs/>
      <w:sz w:val="24"/>
      <w:szCs w:val="22"/>
      <w:lang w:val="en-US" w:eastAsia="en-US" w:bidi="en-US"/>
    </w:rPr>
  </w:style>
  <w:style w:type="character" w:customStyle="1" w:styleId="Heading5Char">
    <w:name w:val="Heading 5 Char"/>
    <w:basedOn w:val="DefaultParagraphFont"/>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basedOn w:val="DefaultParagraphFont"/>
    <w:link w:val="Heading6"/>
    <w:uiPriority w:val="9"/>
    <w:rsid w:val="007C2858"/>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7C2858"/>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7C2858"/>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basedOn w:val="DefaultParagraphFont"/>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basedOn w:val="DefaultParagraphFont"/>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basedOn w:val="Title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basedOn w:val="Title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basedOn w:val="DefaultParagraphFont"/>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basedOn w:val="DefaultParagraphFont"/>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basedOn w:val="DefaultParagraphFont"/>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basedOn w:val="DefaultParagraphFont"/>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3"/>
      </w:numPr>
      <w:ind w:hanging="720"/>
    </w:pPr>
    <w:rPr>
      <w:szCs w:val="24"/>
    </w:rPr>
  </w:style>
  <w:style w:type="character" w:customStyle="1" w:styleId="bulletsgreenChar">
    <w:name w:val="bullets green Char"/>
    <w:basedOn w:val="hNGINGChar"/>
    <w:link w:val="bulletsgreen"/>
    <w:rsid w:val="00A554C9"/>
    <w:rPr>
      <w:color w:val="404040"/>
      <w:sz w:val="24"/>
      <w:szCs w:val="24"/>
      <w:lang w:val="en-US" w:eastAsia="en-US" w:bidi="en-US"/>
    </w:rPr>
  </w:style>
  <w:style w:type="table" w:styleId="TableGrid">
    <w:name w:val="Table Grid"/>
    <w:basedOn w:val="TableNormal"/>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c2ctextspan">
    <w:name w:val="skype_c2c_text_span"/>
    <w:basedOn w:val="DefaultParagraphFont"/>
    <w:rsid w:val="00D2382E"/>
  </w:style>
  <w:style w:type="character" w:customStyle="1" w:styleId="st1">
    <w:name w:val="st1"/>
    <w:basedOn w:val="DefaultParagraphFont"/>
    <w:rsid w:val="008E2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C3E7F-E6B4-40A6-B796-126ECDAE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6</TotalTime>
  <Pages>24</Pages>
  <Words>5378</Words>
  <Characters>30655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35962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lastModifiedBy>Jane Simmons</cp:lastModifiedBy>
  <cp:revision>4</cp:revision>
  <cp:lastPrinted>2018-02-16T18:55:00Z</cp:lastPrinted>
  <dcterms:created xsi:type="dcterms:W3CDTF">2020-02-05T21:59:00Z</dcterms:created>
  <dcterms:modified xsi:type="dcterms:W3CDTF">2020-03-03T12:06:00Z</dcterms:modified>
</cp:coreProperties>
</file>